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54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1018"/>
        <w:gridCol w:w="1643"/>
      </w:tblGrid>
      <w:tr w:rsidR="001A43D1" w:rsidRPr="0044333C" w14:paraId="3AABFBD1" w14:textId="77777777" w:rsidTr="000D58F5">
        <w:trPr>
          <w:trHeight w:val="1786"/>
          <w:jc w:val="center"/>
        </w:trPr>
        <w:sdt>
          <w:sdtPr>
            <w:rPr>
              <w:rFonts w:ascii="Manrope SemiBold" w:hAnsi="Manrope SemiBold" w:cstheme="minorHAnsi"/>
              <w:color w:val="auto"/>
              <w:lang w:val="et-EE"/>
            </w:rPr>
            <w:id w:val="-182973463"/>
            <w:picture/>
          </w:sdtPr>
          <w:sdtEndPr/>
          <w:sdtContent>
            <w:tc>
              <w:tcPr>
                <w:tcW w:w="2788" w:type="dxa"/>
              </w:tcPr>
              <w:p w14:paraId="1930C6C4" w14:textId="77777777" w:rsidR="000D58F5" w:rsidRPr="0044333C" w:rsidRDefault="000D58F5" w:rsidP="00FF58B1">
                <w:pPr>
                  <w:rPr>
                    <w:rFonts w:ascii="Manrope SemiBold" w:hAnsi="Manrope SemiBold" w:cstheme="minorHAnsi"/>
                    <w:color w:val="auto"/>
                    <w:lang w:val="et-EE"/>
                  </w:rPr>
                </w:pPr>
                <w:r w:rsidRPr="0044333C">
                  <w:rPr>
                    <w:rFonts w:ascii="Manrope SemiBold" w:hAnsi="Manrope SemiBold" w:cstheme="minorHAnsi"/>
                    <w:noProof/>
                    <w:color w:val="auto"/>
                    <w:lang w:val="et-EE"/>
                  </w:rPr>
                  <w:drawing>
                    <wp:inline distT="0" distB="0" distL="0" distR="0" wp14:anchorId="45BA5575" wp14:editId="4C3C85AC">
                      <wp:extent cx="1770973" cy="1030014"/>
                      <wp:effectExtent l="0" t="0" r="0" b="0"/>
                      <wp:docPr id="9592911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929111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85846" cy="10386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018" w:type="dxa"/>
          </w:tcPr>
          <w:p w14:paraId="7F46035F" w14:textId="53F3CA1F" w:rsidR="000D58F5" w:rsidRPr="0044333C" w:rsidRDefault="000D58F5" w:rsidP="00FF58B1">
            <w:pPr>
              <w:rPr>
                <w:rFonts w:ascii="Manrope SemiBold" w:hAnsi="Manrope SemiBold" w:cstheme="minorHAnsi"/>
                <w:color w:val="auto"/>
                <w:lang w:val="et-EE"/>
              </w:rPr>
            </w:pPr>
          </w:p>
        </w:tc>
        <w:sdt>
          <w:sdtPr>
            <w:rPr>
              <w:rFonts w:ascii="Manrope SemiBold" w:hAnsi="Manrope SemiBold" w:cstheme="minorHAnsi"/>
              <w:color w:val="auto"/>
              <w:lang w:val="et-EE"/>
            </w:rPr>
            <w:id w:val="1466080852"/>
            <w:picture/>
          </w:sdtPr>
          <w:sdtEndPr/>
          <w:sdtContent>
            <w:tc>
              <w:tcPr>
                <w:tcW w:w="1643" w:type="dxa"/>
              </w:tcPr>
              <w:p w14:paraId="313E360A" w14:textId="77777777" w:rsidR="000D58F5" w:rsidRPr="0044333C" w:rsidRDefault="000D58F5" w:rsidP="00FF58B1">
                <w:pPr>
                  <w:rPr>
                    <w:rFonts w:ascii="Manrope SemiBold" w:hAnsi="Manrope SemiBold" w:cstheme="minorHAnsi"/>
                    <w:color w:val="auto"/>
                    <w:lang w:val="et-EE"/>
                  </w:rPr>
                </w:pPr>
                <w:r w:rsidRPr="0044333C">
                  <w:rPr>
                    <w:rFonts w:ascii="Manrope SemiBold" w:hAnsi="Manrope SemiBold" w:cstheme="minorHAnsi"/>
                    <w:noProof/>
                    <w:color w:val="auto"/>
                    <w:lang w:val="et-EE" w:eastAsia="x-none"/>
                  </w:rPr>
                  <w:drawing>
                    <wp:inline distT="0" distB="0" distL="0" distR="0" wp14:anchorId="0FF59122" wp14:editId="3781AACF">
                      <wp:extent cx="914400" cy="911928"/>
                      <wp:effectExtent l="0" t="0" r="0" b="254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4400" cy="9119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2E86720" w14:textId="234D5944" w:rsidR="00F823D6" w:rsidRPr="0044333C" w:rsidRDefault="00F823D6">
      <w:pPr>
        <w:rPr>
          <w:rFonts w:ascii="Manrope SemiBold" w:hAnsi="Manrope SemiBold" w:cstheme="minorHAnsi"/>
          <w:color w:val="auto"/>
          <w:lang w:val="et-EE"/>
        </w:rPr>
      </w:pPr>
    </w:p>
    <w:p w14:paraId="58C92D89" w14:textId="698D1BE6" w:rsidR="004A5E86" w:rsidRPr="0044333C" w:rsidRDefault="000252BB">
      <w:pPr>
        <w:rPr>
          <w:rFonts w:ascii="Manrope SemiBold" w:hAnsi="Manrope SemiBold" w:cstheme="minorHAnsi"/>
          <w:color w:val="auto"/>
          <w:lang w:val="et-EE"/>
        </w:rPr>
      </w:pPr>
      <w:sdt>
        <w:sdtPr>
          <w:rPr>
            <w:rFonts w:ascii="Manrope SemiBold" w:hAnsi="Manrope SemiBold"/>
            <w:noProof/>
            <w:color w:val="auto"/>
            <w:lang w:val="et-EE"/>
          </w:rPr>
          <w:id w:val="-459420172"/>
          <w:picture/>
        </w:sdtPr>
        <w:sdtEndPr/>
        <w:sdtContent/>
      </w:sdt>
    </w:p>
    <w:p w14:paraId="38E4C4CD" w14:textId="3A797BEF" w:rsidR="008069FF" w:rsidRPr="0044333C" w:rsidRDefault="0099426E" w:rsidP="0099426E">
      <w:pPr>
        <w:tabs>
          <w:tab w:val="left" w:pos="7341"/>
        </w:tabs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color w:val="auto"/>
          <w:lang w:val="et-EE"/>
        </w:rPr>
        <w:tab/>
      </w:r>
      <w:sdt>
        <w:sdtPr>
          <w:rPr>
            <w:rFonts w:ascii="Manrope SemiBold" w:hAnsi="Manrope SemiBold"/>
            <w:noProof/>
            <w:color w:val="auto"/>
            <w:lang w:val="et-EE"/>
          </w:rPr>
          <w:id w:val="-1111202122"/>
          <w:picture/>
        </w:sdtPr>
        <w:sdtEndPr/>
        <w:sdtContent/>
      </w:sdt>
      <w:r w:rsidR="000D58F5" w:rsidRPr="0044333C">
        <w:rPr>
          <w:rFonts w:ascii="Manrope SemiBold" w:hAnsi="Manrope SemiBold"/>
          <w:noProof/>
          <w:color w:val="auto"/>
          <w:lang w:val="et-EE"/>
        </w:rPr>
        <w:t xml:space="preserve"> </w:t>
      </w:r>
    </w:p>
    <w:p w14:paraId="3B5EB2C2" w14:textId="77777777" w:rsidR="008069FF" w:rsidRPr="0044333C" w:rsidRDefault="008069FF">
      <w:pPr>
        <w:rPr>
          <w:rFonts w:ascii="Manrope SemiBold" w:hAnsi="Manrope SemiBold" w:cstheme="minorHAnsi"/>
          <w:color w:val="auto"/>
          <w:lang w:val="et-EE"/>
        </w:rPr>
      </w:pPr>
    </w:p>
    <w:p w14:paraId="3AFC7E7D" w14:textId="77777777" w:rsidR="006C26A6" w:rsidRPr="0044333C" w:rsidRDefault="006C26A6">
      <w:pPr>
        <w:rPr>
          <w:rFonts w:ascii="Manrope SemiBold" w:hAnsi="Manrope SemiBold" w:cstheme="minorHAnsi"/>
          <w:color w:val="auto"/>
          <w:lang w:val="et-EE"/>
        </w:rPr>
      </w:pPr>
    </w:p>
    <w:p w14:paraId="038D5C3A" w14:textId="77777777" w:rsidR="006C26A6" w:rsidRPr="0044333C" w:rsidRDefault="007D6507">
      <w:pPr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B24267" wp14:editId="09AA3AF2">
                <wp:simplePos x="0" y="0"/>
                <wp:positionH relativeFrom="margin">
                  <wp:posOffset>141785</wp:posOffset>
                </wp:positionH>
                <wp:positionV relativeFrom="paragraph">
                  <wp:posOffset>240756</wp:posOffset>
                </wp:positionV>
                <wp:extent cx="6328229" cy="1714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229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A1425" w14:textId="455EBCAE" w:rsidR="006C26A6" w:rsidRPr="001E19C8" w:rsidRDefault="0099426E" w:rsidP="004A5E86">
                            <w:pPr>
                              <w:spacing w:line="240" w:lineRule="auto"/>
                              <w:ind w:right="126" w:firstLine="142"/>
                              <w:jc w:val="center"/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</w:rPr>
                            </w:pPr>
                            <w:r w:rsidRPr="0099426E"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  <w:lang w:val="et-EE"/>
                              </w:rPr>
                              <w:t>Projekt „</w:t>
                            </w:r>
                            <w:r w:rsidR="00C464AA" w:rsidRPr="00C464AA">
                              <w:rPr>
                                <w:rFonts w:ascii="Manrope SemiBold" w:hAnsi="Manrope SemiBold" w:cs="Arial"/>
                                <w:sz w:val="56"/>
                                <w:szCs w:val="56"/>
                                <w:highlight w:val="yellow"/>
                                <w:lang w:val="et-EE"/>
                              </w:rPr>
                              <w:t>Nimi</w:t>
                            </w:r>
                            <w:r w:rsidRPr="0099426E">
                              <w:rPr>
                                <w:rFonts w:ascii="Manrope SemiBold" w:hAnsi="Manrope SemiBold" w:cs="Arial"/>
                                <w:iCs/>
                                <w:sz w:val="56"/>
                                <w:szCs w:val="56"/>
                                <w:lang w:val="et-EE"/>
                              </w:rPr>
                              <w:t>”</w:t>
                            </w:r>
                            <w:r>
                              <w:rPr>
                                <w:rFonts w:ascii="Manrope SemiBold" w:hAnsi="Manrope SemiBold" w:cs="Arial"/>
                                <w:iCs/>
                                <w:sz w:val="56"/>
                                <w:szCs w:val="56"/>
                                <w:lang w:val="et-E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242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.15pt;margin-top:18.95pt;width:498.3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" filled="f" stroked="f" strokeweight=".5pt">
                <v:textbox>
                  <w:txbxContent>
                    <w:p w14:paraId="3B1A1425" w14:textId="455EBCAE" w:rsidR="006C26A6" w:rsidRPr="001E19C8" w:rsidRDefault="0099426E" w:rsidP="004A5E86">
                      <w:pPr>
                        <w:spacing w:line="240" w:lineRule="auto"/>
                        <w:ind w:right="126" w:firstLine="142"/>
                        <w:jc w:val="center"/>
                        <w:rPr>
                          <w:rFonts w:ascii="Manrope SemiBold" w:hAnsi="Manrope SemiBold" w:cs="Arial"/>
                          <w:sz w:val="56"/>
                          <w:szCs w:val="56"/>
                        </w:rPr>
                      </w:pPr>
                      <w:r w:rsidRPr="0099426E">
                        <w:rPr>
                          <w:rFonts w:ascii="Manrope SemiBold" w:hAnsi="Manrope SemiBold" w:cs="Arial"/>
                          <w:sz w:val="56"/>
                          <w:szCs w:val="56"/>
                          <w:lang w:val="et-EE"/>
                        </w:rPr>
                        <w:t>Projekt „</w:t>
                      </w:r>
                      <w:r w:rsidR="00C464AA" w:rsidRPr="00C464AA">
                        <w:rPr>
                          <w:rFonts w:ascii="Manrope SemiBold" w:hAnsi="Manrope SemiBold" w:cs="Arial"/>
                          <w:sz w:val="56"/>
                          <w:szCs w:val="56"/>
                          <w:highlight w:val="yellow"/>
                          <w:lang w:val="et-EE"/>
                        </w:rPr>
                        <w:t>Nimi</w:t>
                      </w:r>
                      <w:r w:rsidRPr="0099426E">
                        <w:rPr>
                          <w:rFonts w:ascii="Manrope SemiBold" w:hAnsi="Manrope SemiBold" w:cs="Arial"/>
                          <w:iCs/>
                          <w:sz w:val="56"/>
                          <w:szCs w:val="56"/>
                          <w:lang w:val="et-EE"/>
                        </w:rPr>
                        <w:t>”</w:t>
                      </w:r>
                      <w:r>
                        <w:rPr>
                          <w:rFonts w:ascii="Manrope SemiBold" w:hAnsi="Manrope SemiBold" w:cs="Arial"/>
                          <w:iCs/>
                          <w:sz w:val="56"/>
                          <w:szCs w:val="56"/>
                          <w:lang w:val="et-E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17D63D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6A82D2B3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37DA167D" w14:textId="77777777" w:rsidR="00B642EE" w:rsidRPr="0044333C" w:rsidRDefault="00B642EE">
      <w:pPr>
        <w:rPr>
          <w:rFonts w:ascii="Manrope SemiBold" w:hAnsi="Manrope SemiBold" w:cstheme="minorHAnsi"/>
          <w:color w:val="auto"/>
          <w:lang w:val="et-EE"/>
        </w:rPr>
      </w:pPr>
    </w:p>
    <w:p w14:paraId="449D7DBF" w14:textId="77777777" w:rsidR="008069FF" w:rsidRPr="0044333C" w:rsidRDefault="008069FF">
      <w:pPr>
        <w:rPr>
          <w:rFonts w:ascii="Manrope SemiBold" w:hAnsi="Manrope SemiBold" w:cstheme="minorHAnsi"/>
          <w:color w:val="auto"/>
          <w:lang w:val="et-EE"/>
        </w:rPr>
      </w:pPr>
    </w:p>
    <w:p w14:paraId="68EDD509" w14:textId="77777777" w:rsidR="008069FF" w:rsidRPr="0044333C" w:rsidRDefault="008069FF" w:rsidP="008069FF">
      <w:pPr>
        <w:rPr>
          <w:rFonts w:ascii="Manrope SemiBold" w:hAnsi="Manrope SemiBold" w:cstheme="minorHAnsi"/>
          <w:color w:val="auto"/>
          <w:lang w:val="et-EE"/>
        </w:rPr>
      </w:pPr>
    </w:p>
    <w:p w14:paraId="0712B382" w14:textId="77777777" w:rsidR="00F722B0" w:rsidRPr="0044333C" w:rsidRDefault="00B92DE5" w:rsidP="008069FF">
      <w:pPr>
        <w:tabs>
          <w:tab w:val="left" w:pos="3974"/>
        </w:tabs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A3FB00" wp14:editId="5B3251E2">
                <wp:simplePos x="0" y="0"/>
                <wp:positionH relativeFrom="margin">
                  <wp:posOffset>-540385</wp:posOffset>
                </wp:positionH>
                <wp:positionV relativeFrom="paragraph">
                  <wp:posOffset>243778</wp:posOffset>
                </wp:positionV>
                <wp:extent cx="7554595" cy="571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59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34634" w14:textId="7512998D" w:rsidR="003C1C37" w:rsidRPr="006E7446" w:rsidRDefault="002C1EA7" w:rsidP="003C1C37">
                            <w:pPr>
                              <w:spacing w:line="240" w:lineRule="auto"/>
                              <w:jc w:val="center"/>
                              <w:rPr>
                                <w:rFonts w:ascii="Manrope Light" w:hAnsi="Manrope Light" w:cs="Arial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Manrope Light" w:hAnsi="Manrope Light" w:cs="Arial"/>
                                <w:sz w:val="56"/>
                                <w:szCs w:val="56"/>
                                <w:lang w:val="en-US"/>
                              </w:rPr>
                              <w:t>Järel</w:t>
                            </w:r>
                            <w:r w:rsidR="00B745C3">
                              <w:rPr>
                                <w:rFonts w:ascii="Manrope Light" w:hAnsi="Manrope Light" w:cs="Arial"/>
                                <w:sz w:val="56"/>
                                <w:szCs w:val="56"/>
                                <w:lang w:val="en-US"/>
                              </w:rPr>
                              <w:t>aruanne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3FB00" id="Text Box 4" o:spid="_x0000_s1027" type="#_x0000_t202" style="position:absolute;margin-left:-42.55pt;margin-top:19.2pt;width:594.85pt;height:4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" filled="f" stroked="f" strokeweight=".5pt">
                <v:textbox>
                  <w:txbxContent>
                    <w:p w14:paraId="3CC34634" w14:textId="7512998D" w:rsidR="003C1C37" w:rsidRPr="006E7446" w:rsidRDefault="002C1EA7" w:rsidP="003C1C37">
                      <w:pPr>
                        <w:spacing w:line="240" w:lineRule="auto"/>
                        <w:jc w:val="center"/>
                        <w:rPr>
                          <w:rFonts w:ascii="Manrope Light" w:hAnsi="Manrope Light" w:cs="Arial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="Manrope Light" w:hAnsi="Manrope Light" w:cs="Arial"/>
                          <w:sz w:val="56"/>
                          <w:szCs w:val="56"/>
                          <w:lang w:val="en-US"/>
                        </w:rPr>
                        <w:t>Järel</w:t>
                      </w:r>
                      <w:r w:rsidR="00B745C3">
                        <w:rPr>
                          <w:rFonts w:ascii="Manrope Light" w:hAnsi="Manrope Light" w:cs="Arial"/>
                          <w:sz w:val="56"/>
                          <w:szCs w:val="56"/>
                          <w:lang w:val="en-US"/>
                        </w:rPr>
                        <w:t>aruanne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D31A7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24E6D30C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463B451B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6AD6FD2A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54BB24B9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2A7CBFC6" w14:textId="5300FA5F" w:rsidR="00F722B0" w:rsidRPr="0044333C" w:rsidRDefault="00FE2069" w:rsidP="00F722B0">
      <w:pPr>
        <w:rPr>
          <w:rFonts w:ascii="Manrope SemiBold" w:hAnsi="Manrope SemiBold" w:cstheme="minorHAnsi"/>
          <w:color w:val="auto"/>
          <w:lang w:val="et-EE"/>
        </w:r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E5AE7D" wp14:editId="77BCB1BE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5908876" cy="86710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876" cy="86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4FB02" w14:textId="54D4A662" w:rsidR="00F23ACA" w:rsidRPr="0099426E" w:rsidRDefault="00C464AA" w:rsidP="00FE2069">
                            <w:pPr>
                              <w:spacing w:line="240" w:lineRule="auto"/>
                              <w:jc w:val="center"/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lang w:val="et-EE"/>
                              </w:rPr>
                            </w:pPr>
                            <w:r w:rsidRPr="00C464AA"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highlight w:val="yellow"/>
                                <w:lang w:val="et-EE"/>
                              </w:rPr>
                              <w:t>Projekti esitaja asutus</w:t>
                            </w:r>
                            <w:r w:rsidR="00B85BD5">
                              <w:rPr>
                                <w:rFonts w:ascii="Manrope Medium" w:hAnsi="Manrope Medium" w:cs="Arial"/>
                                <w:sz w:val="44"/>
                                <w:szCs w:val="44"/>
                                <w:lang w:val="et-E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5AE7D" id="Text Box 6" o:spid="_x0000_s1028" type="#_x0000_t202" style="position:absolute;margin-left:0;margin-top:15.45pt;width:465.25pt;height:68.3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L1HA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" filled="f" stroked="f" strokeweight=".5pt">
                <v:textbox>
                  <w:txbxContent>
                    <w:p w14:paraId="3AD4FB02" w14:textId="54D4A662" w:rsidR="00F23ACA" w:rsidRPr="0099426E" w:rsidRDefault="00C464AA" w:rsidP="00FE2069">
                      <w:pPr>
                        <w:spacing w:line="240" w:lineRule="auto"/>
                        <w:jc w:val="center"/>
                        <w:rPr>
                          <w:rFonts w:ascii="Manrope Medium" w:hAnsi="Manrope Medium" w:cs="Arial"/>
                          <w:sz w:val="44"/>
                          <w:szCs w:val="44"/>
                          <w:lang w:val="et-EE"/>
                        </w:rPr>
                      </w:pPr>
                      <w:r w:rsidRPr="00C464AA">
                        <w:rPr>
                          <w:rFonts w:ascii="Manrope Medium" w:hAnsi="Manrope Medium" w:cs="Arial"/>
                          <w:sz w:val="44"/>
                          <w:szCs w:val="44"/>
                          <w:highlight w:val="yellow"/>
                          <w:lang w:val="et-EE"/>
                        </w:rPr>
                        <w:t>Projekti esitaja asutus</w:t>
                      </w:r>
                      <w:r w:rsidR="00B85BD5">
                        <w:rPr>
                          <w:rFonts w:ascii="Manrope Medium" w:hAnsi="Manrope Medium" w:cs="Arial"/>
                          <w:sz w:val="44"/>
                          <w:szCs w:val="44"/>
                          <w:lang w:val="et-E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5DE5B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3DC01137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0C6141C0" w14:textId="77777777" w:rsidR="00F722B0" w:rsidRPr="0044333C" w:rsidRDefault="00F722B0" w:rsidP="00F722B0">
      <w:pPr>
        <w:rPr>
          <w:rFonts w:ascii="Manrope SemiBold" w:hAnsi="Manrope SemiBold" w:cstheme="minorHAnsi"/>
          <w:color w:val="auto"/>
          <w:lang w:val="et-EE"/>
        </w:rPr>
      </w:pPr>
    </w:p>
    <w:p w14:paraId="0A242344" w14:textId="5391D8E4" w:rsidR="004D7586" w:rsidRPr="0044333C" w:rsidRDefault="001E0091">
      <w:pPr>
        <w:rPr>
          <w:rFonts w:ascii="Manrope SemiBold" w:hAnsi="Manrope SemiBold" w:cstheme="minorHAnsi"/>
          <w:color w:val="auto"/>
          <w:lang w:val="et-EE"/>
        </w:rPr>
        <w:sectPr w:rsidR="004D7586" w:rsidRPr="0044333C" w:rsidSect="00FF58B1">
          <w:headerReference w:type="default" r:id="rId13"/>
          <w:footerReference w:type="default" r:id="rId14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44333C">
        <w:rPr>
          <w:rFonts w:ascii="Manrope SemiBold" w:hAnsi="Manrope SemiBold" w:cstheme="minorHAnsi"/>
          <w:noProof/>
          <w:color w:val="auto"/>
          <w:lang w:val="et-EE" w:eastAsia="x-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6DD1581" wp14:editId="7A8EDD1C">
                <wp:simplePos x="0" y="0"/>
                <wp:positionH relativeFrom="column">
                  <wp:posOffset>2258695</wp:posOffset>
                </wp:positionH>
                <wp:positionV relativeFrom="paragraph">
                  <wp:posOffset>741680</wp:posOffset>
                </wp:positionV>
                <wp:extent cx="2044800" cy="637200"/>
                <wp:effectExtent l="0" t="0" r="0" b="0"/>
                <wp:wrapNone/>
                <wp:docPr id="873454953" name="Flowchart: Termina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637200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0">
                              <a:srgbClr val="362DA9"/>
                            </a:gs>
                            <a:gs pos="35000">
                              <a:srgbClr val="1D176F"/>
                            </a:gs>
                            <a:gs pos="100000">
                              <a:srgbClr val="342EA2"/>
                            </a:gs>
                          </a:gsLst>
                          <a:lin ang="108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A4F4A" w14:textId="50061255" w:rsidR="007D6507" w:rsidRPr="00B41EE8" w:rsidRDefault="00B85BD5" w:rsidP="007D6507">
                            <w:pPr>
                              <w:jc w:val="center"/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</w:pPr>
                            <w:r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>Tallinn</w:t>
                            </w:r>
                            <w:r w:rsidR="007D6507" w:rsidRPr="00B41EE8"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 xml:space="preserve"> 202</w:t>
                            </w:r>
                            <w:r w:rsidR="00EF3DF7">
                              <w:rPr>
                                <w:rFonts w:ascii="Manrope Medium" w:hAnsi="Manrope Medium"/>
                                <w:color w:val="FFFFFF" w:themeColor="background1"/>
                                <w:sz w:val="44"/>
                                <w:szCs w:val="44"/>
                                <w:lang w:val="et-E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D158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9" o:spid="_x0000_s1029" type="#_x0000_t116" style="position:absolute;margin-left:177.85pt;margin-top:58.4pt;width:161pt;height:5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" fillcolor="#362da9" stroked="f" strokeweight="1pt">
                <v:fill color2="#342ea2" angle="270" colors="0 #362da9;22938f #1d176f;1 #342ea2" focus="100%" type="gradient">
                  <o:fill v:ext="view" type="gradientUnscaled"/>
                </v:fill>
                <v:textbox>
                  <w:txbxContent>
                    <w:p w14:paraId="15EA4F4A" w14:textId="50061255" w:rsidR="007D6507" w:rsidRPr="00B41EE8" w:rsidRDefault="00B85BD5" w:rsidP="007D6507">
                      <w:pPr>
                        <w:jc w:val="center"/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</w:pPr>
                      <w:r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>Tallinn</w:t>
                      </w:r>
                      <w:r w:rsidR="007D6507" w:rsidRPr="00B41EE8"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 xml:space="preserve"> 202</w:t>
                      </w:r>
                      <w:r w:rsidR="00EF3DF7">
                        <w:rPr>
                          <w:rFonts w:ascii="Manrope Medium" w:hAnsi="Manrope Medium"/>
                          <w:color w:val="FFFFFF" w:themeColor="background1"/>
                          <w:sz w:val="44"/>
                          <w:szCs w:val="44"/>
                          <w:lang w:val="et-E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5D97F2E" w14:textId="28C1853A" w:rsidR="003D56ED" w:rsidRPr="0044333C" w:rsidRDefault="003D56ED" w:rsidP="609AF6E6">
      <w:pPr>
        <w:rPr>
          <w:rFonts w:ascii="Manrope SemiBold" w:hAnsi="Manrope SemiBold"/>
          <w:color w:val="auto"/>
          <w:lang w:val="et-EE"/>
        </w:rPr>
      </w:pPr>
    </w:p>
    <w:p w14:paraId="29B936BD" w14:textId="6599AB7C" w:rsidR="00DB6150" w:rsidRPr="000D1482" w:rsidRDefault="00DB6150" w:rsidP="002C1EA7">
      <w:pPr>
        <w:pStyle w:val="Pealkiri2"/>
        <w:rPr>
          <w:rFonts w:ascii="Manrope SemiBold" w:eastAsia="Manrope SemiBold" w:hAnsi="Manrope SemiBold" w:cs="Manrope SemiBold"/>
          <w:color w:val="auto"/>
          <w:lang w:val="et-EE"/>
        </w:rPr>
      </w:pPr>
    </w:p>
    <w:tbl>
      <w:tblPr>
        <w:tblStyle w:val="Kontuurtabel"/>
        <w:tblW w:w="9351" w:type="dxa"/>
        <w:tblInd w:w="421" w:type="dxa"/>
        <w:tblLook w:val="04A0" w:firstRow="1" w:lastRow="0" w:firstColumn="1" w:lastColumn="0" w:noHBand="0" w:noVBand="1"/>
      </w:tblPr>
      <w:tblGrid>
        <w:gridCol w:w="2126"/>
        <w:gridCol w:w="7225"/>
      </w:tblGrid>
      <w:tr w:rsidR="0044333C" w:rsidRPr="0044333C" w14:paraId="1CFA80F8" w14:textId="77777777" w:rsidTr="5F620621">
        <w:tc>
          <w:tcPr>
            <w:tcW w:w="2126" w:type="dxa"/>
          </w:tcPr>
          <w:p w14:paraId="72BB4172" w14:textId="27CCA086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nimetus</w:t>
            </w:r>
          </w:p>
        </w:tc>
        <w:tc>
          <w:tcPr>
            <w:tcW w:w="7225" w:type="dxa"/>
          </w:tcPr>
          <w:p w14:paraId="3EF6CBF0" w14:textId="5D2DA979" w:rsidR="004F6306" w:rsidRPr="0044333C" w:rsidRDefault="004F6306" w:rsidP="5F620621">
            <w:pPr>
              <w:pStyle w:val="Loendilik"/>
              <w:spacing w:after="100" w:afterAutospacing="1" w:line="240" w:lineRule="auto"/>
              <w:ind w:left="0"/>
              <w:rPr>
                <w:rFonts w:ascii="Manrope Medium" w:eastAsia="Manrope Medium" w:hAnsi="Manrope Medium" w:cs="Manrope Medium"/>
              </w:rPr>
            </w:pPr>
          </w:p>
        </w:tc>
      </w:tr>
      <w:tr w:rsidR="0044333C" w:rsidRPr="0044333C" w14:paraId="1A718AFC" w14:textId="77777777" w:rsidTr="5F620621">
        <w:tc>
          <w:tcPr>
            <w:tcW w:w="2126" w:type="dxa"/>
          </w:tcPr>
          <w:p w14:paraId="51326835" w14:textId="77777777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elluviija(d)</w:t>
            </w:r>
          </w:p>
        </w:tc>
        <w:tc>
          <w:tcPr>
            <w:tcW w:w="7225" w:type="dxa"/>
          </w:tcPr>
          <w:p w14:paraId="15D4A959" w14:textId="62A607BF" w:rsidR="004F6306" w:rsidRPr="0044333C" w:rsidRDefault="004F6306" w:rsidP="5F620621">
            <w:pPr>
              <w:pStyle w:val="Loendilik"/>
              <w:spacing w:after="100" w:afterAutospacing="1" w:line="240" w:lineRule="auto"/>
              <w:ind w:left="0"/>
              <w:rPr>
                <w:rFonts w:ascii="Manrope Medium" w:eastAsia="Manrope Medium" w:hAnsi="Manrope Medium" w:cs="Manrope Medium"/>
              </w:rPr>
            </w:pPr>
          </w:p>
        </w:tc>
      </w:tr>
      <w:tr w:rsidR="0044333C" w:rsidRPr="0044333C" w14:paraId="59A8E9E2" w14:textId="77777777" w:rsidTr="5F620621">
        <w:tc>
          <w:tcPr>
            <w:tcW w:w="2126" w:type="dxa"/>
          </w:tcPr>
          <w:p w14:paraId="10ED9C3F" w14:textId="77777777" w:rsidR="004F6306" w:rsidRPr="0044333C" w:rsidRDefault="004F6306" w:rsidP="00F3250A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 w:rsidRPr="0044333C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Projekti periood</w:t>
            </w:r>
          </w:p>
        </w:tc>
        <w:tc>
          <w:tcPr>
            <w:tcW w:w="7225" w:type="dxa"/>
          </w:tcPr>
          <w:p w14:paraId="068FE74B" w14:textId="6FE17F55" w:rsidR="004F6306" w:rsidRPr="009A37BA" w:rsidRDefault="002E6D57" w:rsidP="5F620621">
            <w:pPr>
              <w:pStyle w:val="Loendilik"/>
              <w:spacing w:after="100" w:afterAutospacing="1" w:line="240" w:lineRule="auto"/>
              <w:ind w:left="0"/>
              <w:rPr>
                <w:rFonts w:ascii="Manrope Medium" w:eastAsia="Manrope Medium" w:hAnsi="Manrope Medium" w:cs="Manrope Medium"/>
                <w:i/>
                <w:iCs/>
              </w:rPr>
            </w:pPr>
            <w:proofErr w:type="spellStart"/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>k</w:t>
            </w:r>
            <w:r w:rsidR="00C464AA" w:rsidRPr="5F620621">
              <w:rPr>
                <w:rFonts w:ascii="Manrope Medium" w:eastAsia="Manrope Medium" w:hAnsi="Manrope Medium" w:cs="Manrope Medium"/>
                <w:i/>
                <w:iCs/>
              </w:rPr>
              <w:t>uu</w:t>
            </w:r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>.aasta</w:t>
            </w:r>
            <w:proofErr w:type="spellEnd"/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 xml:space="preserve"> – </w:t>
            </w:r>
            <w:proofErr w:type="spellStart"/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>kuu.aasta</w:t>
            </w:r>
            <w:proofErr w:type="spellEnd"/>
          </w:p>
        </w:tc>
      </w:tr>
      <w:tr w:rsidR="0044333C" w:rsidRPr="0044333C" w14:paraId="0416998A" w14:textId="77777777" w:rsidTr="5F620621">
        <w:trPr>
          <w:trHeight w:val="300"/>
        </w:trPr>
        <w:tc>
          <w:tcPr>
            <w:tcW w:w="2126" w:type="dxa"/>
          </w:tcPr>
          <w:p w14:paraId="394DA144" w14:textId="078FB751" w:rsidR="33F89910" w:rsidRPr="0044333C" w:rsidRDefault="008C16C7" w:rsidP="425ABD9C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</w:rPr>
            </w:pPr>
            <w:r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Ülevaade projekti tulemuste elluviimisest</w:t>
            </w:r>
          </w:p>
          <w:p w14:paraId="4D88BF1E" w14:textId="4E373AAC" w:rsidR="5DA3147E" w:rsidRPr="0044333C" w:rsidRDefault="5DA3147E" w:rsidP="00F3250A">
            <w:pPr>
              <w:pStyle w:val="Loendilik"/>
              <w:spacing w:after="100" w:afterAutospacing="1" w:line="240" w:lineRule="auto"/>
              <w:rPr>
                <w:rFonts w:ascii="Manrope SemiBold" w:eastAsia="Manrope SemiBold" w:hAnsi="Manrope SemiBold" w:cs="Manrope SemiBold"/>
                <w:sz w:val="22"/>
                <w:szCs w:val="22"/>
              </w:rPr>
            </w:pPr>
          </w:p>
        </w:tc>
        <w:tc>
          <w:tcPr>
            <w:tcW w:w="7225" w:type="dxa"/>
          </w:tcPr>
          <w:p w14:paraId="1482A687" w14:textId="6F7CBFAB" w:rsidR="008C16C7" w:rsidRPr="00160CC8" w:rsidRDefault="697D6470" w:rsidP="00783E50">
            <w:pPr>
              <w:pStyle w:val="Loendilik"/>
              <w:spacing w:after="100" w:afterAutospacing="1" w:line="240" w:lineRule="auto"/>
              <w:ind w:left="0"/>
              <w:rPr>
                <w:rFonts w:ascii="Manrope Medium" w:eastAsia="Manrope Medium" w:hAnsi="Manrope Medium" w:cs="Manrope Medium"/>
                <w:i/>
                <w:iCs/>
              </w:rPr>
            </w:pPr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>Kas projekti tulemused on otsustatud ellu viia? Kirjelda lühidalt, kas ja millises mahus on tulemusi kasutusele võetud või plaanitakse kasutusele võtta.</w:t>
            </w:r>
          </w:p>
        </w:tc>
      </w:tr>
      <w:tr w:rsidR="00C34996" w:rsidRPr="0044333C" w14:paraId="556DDDE2" w14:textId="77777777" w:rsidTr="5F620621">
        <w:trPr>
          <w:trHeight w:val="300"/>
        </w:trPr>
        <w:tc>
          <w:tcPr>
            <w:tcW w:w="2126" w:type="dxa"/>
          </w:tcPr>
          <w:p w14:paraId="042D2366" w14:textId="69678953" w:rsidR="00C34996" w:rsidRDefault="00C34996" w:rsidP="425ABD9C">
            <w:pPr>
              <w:pStyle w:val="Loendilik"/>
              <w:spacing w:after="100" w:afterAutospacing="1" w:line="240" w:lineRule="auto"/>
              <w:ind w:left="0"/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</w:pPr>
            <w:r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Viide otsustele</w:t>
            </w:r>
            <w:r w:rsidR="00D16C4A">
              <w:rPr>
                <w:rFonts w:ascii="Manrope SemiBold" w:eastAsia="Manrope SemiBold" w:hAnsi="Manrope SemiBold" w:cs="Manrope SemiBold"/>
                <w:b/>
                <w:bCs/>
                <w:sz w:val="22"/>
                <w:szCs w:val="22"/>
              </w:rPr>
              <w:t>, mis projektiga jätkamist tõendavad</w:t>
            </w:r>
          </w:p>
        </w:tc>
        <w:tc>
          <w:tcPr>
            <w:tcW w:w="7225" w:type="dxa"/>
          </w:tcPr>
          <w:p w14:paraId="52B3C3DD" w14:textId="5B7AB46D" w:rsidR="00C34996" w:rsidRDefault="00D16C4A" w:rsidP="00783E50">
            <w:pPr>
              <w:pStyle w:val="Loendilik"/>
              <w:spacing w:after="100" w:afterAutospacing="1" w:line="240" w:lineRule="auto"/>
              <w:ind w:left="0"/>
              <w:rPr>
                <w:rFonts w:ascii="Manrope Medium" w:eastAsia="Manrope Medium" w:hAnsi="Manrope Medium" w:cs="Manrope Medium"/>
                <w:i/>
                <w:iCs/>
              </w:rPr>
            </w:pPr>
            <w:r w:rsidRPr="5F620621">
              <w:rPr>
                <w:rFonts w:ascii="Manrope Medium" w:eastAsia="Manrope Medium" w:hAnsi="Manrope Medium" w:cs="Manrope Medium"/>
                <w:i/>
                <w:iCs/>
              </w:rPr>
              <w:t>Vähemalt organisatsiooni juhtkonna tasemel tehtud otsus (tööplaan, eelarve jm)</w:t>
            </w:r>
          </w:p>
        </w:tc>
      </w:tr>
    </w:tbl>
    <w:p w14:paraId="3EEDA790" w14:textId="38AA6950" w:rsidR="5DA3147E" w:rsidRPr="0044333C" w:rsidRDefault="5DA3147E" w:rsidP="5DA3147E">
      <w:pPr>
        <w:ind w:left="720"/>
        <w:rPr>
          <w:rFonts w:ascii="Manrope SemiBold" w:eastAsia="Manrope SemiBold" w:hAnsi="Manrope SemiBold" w:cs="Manrope SemiBold"/>
          <w:color w:val="auto"/>
        </w:rPr>
      </w:pPr>
    </w:p>
    <w:p w14:paraId="00DA6D53" w14:textId="4AFD33B4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b/>
          <w:bCs/>
          <w:caps/>
          <w:color w:val="auto"/>
          <w:sz w:val="28"/>
          <w:szCs w:val="28"/>
          <w:lang w:val="et-EE"/>
        </w:rPr>
      </w:pPr>
    </w:p>
    <w:p w14:paraId="6DA272FB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0E1B0E64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0FB11709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3FB8690C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217C8824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543FB013" w14:textId="77777777" w:rsidR="00910C28" w:rsidRPr="0044333C" w:rsidRDefault="00910C28" w:rsidP="5DA3147E">
      <w:pPr>
        <w:ind w:left="720"/>
        <w:rPr>
          <w:rFonts w:ascii="Manrope SemiBold" w:eastAsia="Manrope SemiBold" w:hAnsi="Manrope SemiBold" w:cs="Manrope SemiBold"/>
          <w:color w:val="auto"/>
          <w:lang w:val="et-EE"/>
        </w:rPr>
      </w:pPr>
    </w:p>
    <w:p w14:paraId="0D269155" w14:textId="488178C8" w:rsidR="004E2E63" w:rsidRPr="004E2E63" w:rsidRDefault="004E2E63" w:rsidP="002C1EA7">
      <w:pPr>
        <w:pStyle w:val="Pealkiri1"/>
        <w:ind w:left="284"/>
        <w:rPr>
          <w:rFonts w:ascii="Manrope SemiBold" w:eastAsia="Manrope SemiBold" w:hAnsi="Manrope SemiBold" w:cs="Manrope SemiBold"/>
          <w:i/>
          <w:iCs/>
          <w:color w:val="auto"/>
          <w:sz w:val="24"/>
          <w:szCs w:val="24"/>
          <w:lang w:val="en-US"/>
        </w:rPr>
      </w:pPr>
    </w:p>
    <w:p w14:paraId="08B9C9DB" w14:textId="40599379" w:rsidR="002D3C94" w:rsidRPr="002D3C94" w:rsidRDefault="002D3C94" w:rsidP="002D3C94">
      <w:pPr>
        <w:pStyle w:val="Loendilik"/>
        <w:numPr>
          <w:ilvl w:val="1"/>
          <w:numId w:val="30"/>
        </w:numPr>
        <w:spacing w:line="278" w:lineRule="auto"/>
        <w:rPr>
          <w:rFonts w:ascii="Manrope SemiBold" w:eastAsia="Manrope SemiBold" w:hAnsi="Manrope SemiBold" w:cs="Manrope SemiBold"/>
        </w:rPr>
      </w:pPr>
    </w:p>
    <w:sectPr w:rsidR="002D3C94" w:rsidRPr="002D3C94" w:rsidSect="00B94E59">
      <w:headerReference w:type="default" r:id="rId15"/>
      <w:footerReference w:type="default" r:id="rId16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AFB1" w14:textId="77777777" w:rsidR="000252BB" w:rsidRDefault="000252BB" w:rsidP="00C3510E">
      <w:pPr>
        <w:spacing w:after="0" w:line="240" w:lineRule="auto"/>
      </w:pPr>
      <w:r>
        <w:separator/>
      </w:r>
    </w:p>
  </w:endnote>
  <w:endnote w:type="continuationSeparator" w:id="0">
    <w:p w14:paraId="11022181" w14:textId="77777777" w:rsidR="000252BB" w:rsidRDefault="000252BB" w:rsidP="00C3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ExtraLight">
    <w:altName w:val="Calibri"/>
    <w:charset w:val="00"/>
    <w:family w:val="auto"/>
    <w:pitch w:val="variable"/>
    <w:sig w:usb0="A00002BF" w:usb1="5000206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Calibri (Body)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rope SemiBold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Light">
    <w:altName w:val="Calibri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9DF1" w14:textId="60F56D67" w:rsidR="005A7A6E" w:rsidRDefault="005A7A6E">
    <w:pPr>
      <w:pStyle w:val="Jalus"/>
      <w:jc w:val="center"/>
    </w:pPr>
  </w:p>
  <w:p w14:paraId="305AFF12" w14:textId="77777777" w:rsidR="005A7A6E" w:rsidRDefault="005A7A6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017658"/>
      <w:docPartObj>
        <w:docPartGallery w:val="Page Numbers (Bottom of Page)"/>
        <w:docPartUnique/>
      </w:docPartObj>
    </w:sdtPr>
    <w:sdtEndPr/>
    <w:sdtContent>
      <w:p w14:paraId="5F86972C" w14:textId="1FE1B062" w:rsidR="00B94E59" w:rsidRDefault="00B94E59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0E53E71C" w14:textId="77777777" w:rsidR="005A7A6E" w:rsidRDefault="005A7A6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AF96" w14:textId="77777777" w:rsidR="000252BB" w:rsidRDefault="000252BB" w:rsidP="00C3510E">
      <w:pPr>
        <w:spacing w:after="0" w:line="240" w:lineRule="auto"/>
      </w:pPr>
      <w:r>
        <w:separator/>
      </w:r>
    </w:p>
  </w:footnote>
  <w:footnote w:type="continuationSeparator" w:id="0">
    <w:p w14:paraId="6F83DF1C" w14:textId="77777777" w:rsidR="000252BB" w:rsidRDefault="000252BB" w:rsidP="00C3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596F" w14:textId="77777777" w:rsidR="00C3510E" w:rsidRDefault="00E04684">
    <w:pPr>
      <w:pStyle w:val="Pis"/>
    </w:pPr>
    <w:r>
      <w:rPr>
        <w:noProof/>
        <w:lang w:eastAsia="x-none"/>
      </w:rPr>
      <w:drawing>
        <wp:anchor distT="0" distB="0" distL="114300" distR="114300" simplePos="0" relativeHeight="251658241" behindDoc="1" locked="0" layoutInCell="1" allowOverlap="1" wp14:anchorId="61753053" wp14:editId="67CBD9FC">
          <wp:simplePos x="0" y="0"/>
          <wp:positionH relativeFrom="column">
            <wp:posOffset>-534670</wp:posOffset>
          </wp:positionH>
          <wp:positionV relativeFrom="paragraph">
            <wp:posOffset>-447040</wp:posOffset>
          </wp:positionV>
          <wp:extent cx="7783114" cy="11016417"/>
          <wp:effectExtent l="0" t="0" r="2540" b="0"/>
          <wp:wrapNone/>
          <wp:docPr id="114974678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109352" name="Picture 1634109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14" cy="11016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10E">
      <w:rPr>
        <w:noProof/>
        <w:lang w:eastAsia="x-none"/>
      </w:rPr>
      <w:drawing>
        <wp:anchor distT="0" distB="0" distL="114300" distR="114300" simplePos="0" relativeHeight="251658240" behindDoc="1" locked="0" layoutInCell="1" allowOverlap="1" wp14:anchorId="12767FBA" wp14:editId="670EBA9D">
          <wp:simplePos x="0" y="0"/>
          <wp:positionH relativeFrom="page">
            <wp:align>right</wp:align>
          </wp:positionH>
          <wp:positionV relativeFrom="paragraph">
            <wp:posOffset>-455805</wp:posOffset>
          </wp:positionV>
          <wp:extent cx="7554684" cy="10693400"/>
          <wp:effectExtent l="0" t="0" r="1905" b="0"/>
          <wp:wrapNone/>
          <wp:docPr id="1289036657" name="Picture 129319814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779392" name="Picture 1548779392" hidden="1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84" cy="10693400"/>
                  </a:xfrm>
                  <a:prstGeom prst="rect">
                    <a:avLst/>
                  </a:prstGeom>
                  <a:solidFill>
                    <a:schemeClr val="bg1"/>
                  </a:solidFill>
                  <a:effectLst>
                    <a:reflection endPos="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9C09" w14:textId="77777777" w:rsidR="00E04684" w:rsidRDefault="00E04684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1904"/>
    <w:multiLevelType w:val="hybridMultilevel"/>
    <w:tmpl w:val="FFFFFFFF"/>
    <w:lvl w:ilvl="0" w:tplc="F7D2E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60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84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67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A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EF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8B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A9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EF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7D70"/>
    <w:multiLevelType w:val="multilevel"/>
    <w:tmpl w:val="1EA4C168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81C3E"/>
    <w:multiLevelType w:val="hybridMultilevel"/>
    <w:tmpl w:val="50F6600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A6616"/>
    <w:multiLevelType w:val="multilevel"/>
    <w:tmpl w:val="57C0C72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16838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20"/>
    <w:multiLevelType w:val="hybridMultilevel"/>
    <w:tmpl w:val="44AA7C10"/>
    <w:lvl w:ilvl="0" w:tplc="E4B6C2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AC455F"/>
    <w:multiLevelType w:val="hybridMultilevel"/>
    <w:tmpl w:val="4264877E"/>
    <w:lvl w:ilvl="0" w:tplc="753E361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B344211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BF3BA3"/>
    <w:multiLevelType w:val="hybridMultilevel"/>
    <w:tmpl w:val="80968752"/>
    <w:lvl w:ilvl="0" w:tplc="D0422652">
      <w:start w:val="1"/>
      <w:numFmt w:val="bullet"/>
      <w:lvlText w:val=""/>
      <w:lvlJc w:val="left"/>
      <w:pPr>
        <w:ind w:left="1134" w:hanging="414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49DD8"/>
    <w:multiLevelType w:val="hybridMultilevel"/>
    <w:tmpl w:val="BCDE2CE8"/>
    <w:lvl w:ilvl="0" w:tplc="3DDEF19C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83FCE184">
      <w:start w:val="1"/>
      <w:numFmt w:val="lowerLetter"/>
      <w:lvlText w:val="%2."/>
      <w:lvlJc w:val="left"/>
      <w:pPr>
        <w:ind w:left="1440" w:hanging="360"/>
      </w:pPr>
    </w:lvl>
    <w:lvl w:ilvl="2" w:tplc="142C2B72">
      <w:start w:val="1"/>
      <w:numFmt w:val="lowerRoman"/>
      <w:lvlText w:val="%3."/>
      <w:lvlJc w:val="right"/>
      <w:pPr>
        <w:ind w:left="2160" w:hanging="180"/>
      </w:pPr>
    </w:lvl>
    <w:lvl w:ilvl="3" w:tplc="233C24E8">
      <w:start w:val="1"/>
      <w:numFmt w:val="decimal"/>
      <w:lvlText w:val="%4."/>
      <w:lvlJc w:val="left"/>
      <w:pPr>
        <w:ind w:left="2880" w:hanging="360"/>
      </w:pPr>
    </w:lvl>
    <w:lvl w:ilvl="4" w:tplc="1E4225B4">
      <w:start w:val="1"/>
      <w:numFmt w:val="lowerLetter"/>
      <w:lvlText w:val="%5."/>
      <w:lvlJc w:val="left"/>
      <w:pPr>
        <w:ind w:left="3600" w:hanging="360"/>
      </w:pPr>
    </w:lvl>
    <w:lvl w:ilvl="5" w:tplc="E6FCDE9C">
      <w:start w:val="1"/>
      <w:numFmt w:val="lowerRoman"/>
      <w:lvlText w:val="%6."/>
      <w:lvlJc w:val="right"/>
      <w:pPr>
        <w:ind w:left="4320" w:hanging="180"/>
      </w:pPr>
    </w:lvl>
    <w:lvl w:ilvl="6" w:tplc="932444A4">
      <w:start w:val="1"/>
      <w:numFmt w:val="decimal"/>
      <w:lvlText w:val="%7."/>
      <w:lvlJc w:val="left"/>
      <w:pPr>
        <w:ind w:left="5040" w:hanging="360"/>
      </w:pPr>
    </w:lvl>
    <w:lvl w:ilvl="7" w:tplc="C99CF11E">
      <w:start w:val="1"/>
      <w:numFmt w:val="lowerLetter"/>
      <w:lvlText w:val="%8."/>
      <w:lvlJc w:val="left"/>
      <w:pPr>
        <w:ind w:left="5760" w:hanging="360"/>
      </w:pPr>
    </w:lvl>
    <w:lvl w:ilvl="8" w:tplc="BE3C8A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1A27A"/>
    <w:multiLevelType w:val="hybridMultilevel"/>
    <w:tmpl w:val="2BC4488C"/>
    <w:lvl w:ilvl="0" w:tplc="A970E056">
      <w:start w:val="2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FA0891E">
      <w:start w:val="1"/>
      <w:numFmt w:val="lowerLetter"/>
      <w:lvlText w:val="%2."/>
      <w:lvlJc w:val="left"/>
      <w:pPr>
        <w:ind w:left="1440" w:hanging="360"/>
      </w:pPr>
    </w:lvl>
    <w:lvl w:ilvl="2" w:tplc="AFB8AD6C">
      <w:start w:val="1"/>
      <w:numFmt w:val="lowerRoman"/>
      <w:lvlText w:val="%3."/>
      <w:lvlJc w:val="right"/>
      <w:pPr>
        <w:ind w:left="2160" w:hanging="180"/>
      </w:pPr>
    </w:lvl>
    <w:lvl w:ilvl="3" w:tplc="B804E868">
      <w:start w:val="1"/>
      <w:numFmt w:val="decimal"/>
      <w:lvlText w:val="%4."/>
      <w:lvlJc w:val="left"/>
      <w:pPr>
        <w:ind w:left="2880" w:hanging="360"/>
      </w:pPr>
    </w:lvl>
    <w:lvl w:ilvl="4" w:tplc="75D6192E">
      <w:start w:val="1"/>
      <w:numFmt w:val="lowerLetter"/>
      <w:lvlText w:val="%5."/>
      <w:lvlJc w:val="left"/>
      <w:pPr>
        <w:ind w:left="3600" w:hanging="360"/>
      </w:pPr>
    </w:lvl>
    <w:lvl w:ilvl="5" w:tplc="583695D2">
      <w:start w:val="1"/>
      <w:numFmt w:val="lowerRoman"/>
      <w:lvlText w:val="%6."/>
      <w:lvlJc w:val="right"/>
      <w:pPr>
        <w:ind w:left="4320" w:hanging="180"/>
      </w:pPr>
    </w:lvl>
    <w:lvl w:ilvl="6" w:tplc="21064AE0">
      <w:start w:val="1"/>
      <w:numFmt w:val="decimal"/>
      <w:lvlText w:val="%7."/>
      <w:lvlJc w:val="left"/>
      <w:pPr>
        <w:ind w:left="5040" w:hanging="360"/>
      </w:pPr>
    </w:lvl>
    <w:lvl w:ilvl="7" w:tplc="DEF4BCA4">
      <w:start w:val="1"/>
      <w:numFmt w:val="lowerLetter"/>
      <w:lvlText w:val="%8."/>
      <w:lvlJc w:val="left"/>
      <w:pPr>
        <w:ind w:left="5760" w:hanging="360"/>
      </w:pPr>
    </w:lvl>
    <w:lvl w:ilvl="8" w:tplc="75C44B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450C5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24148C"/>
    <w:multiLevelType w:val="hybridMultilevel"/>
    <w:tmpl w:val="5AFE2A36"/>
    <w:lvl w:ilvl="0" w:tplc="9F0C3064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68EC158">
      <w:start w:val="1"/>
      <w:numFmt w:val="lowerLetter"/>
      <w:lvlText w:val="%2."/>
      <w:lvlJc w:val="left"/>
      <w:pPr>
        <w:ind w:left="1440" w:hanging="360"/>
      </w:pPr>
    </w:lvl>
    <w:lvl w:ilvl="2" w:tplc="EDBAAC2C">
      <w:start w:val="1"/>
      <w:numFmt w:val="lowerRoman"/>
      <w:lvlText w:val="%3."/>
      <w:lvlJc w:val="right"/>
      <w:pPr>
        <w:ind w:left="2160" w:hanging="180"/>
      </w:pPr>
    </w:lvl>
    <w:lvl w:ilvl="3" w:tplc="83BE83A6">
      <w:start w:val="1"/>
      <w:numFmt w:val="decimal"/>
      <w:lvlText w:val="%4."/>
      <w:lvlJc w:val="left"/>
      <w:pPr>
        <w:ind w:left="2880" w:hanging="360"/>
      </w:pPr>
    </w:lvl>
    <w:lvl w:ilvl="4" w:tplc="17882368">
      <w:start w:val="1"/>
      <w:numFmt w:val="lowerLetter"/>
      <w:lvlText w:val="%5."/>
      <w:lvlJc w:val="left"/>
      <w:pPr>
        <w:ind w:left="3600" w:hanging="360"/>
      </w:pPr>
    </w:lvl>
    <w:lvl w:ilvl="5" w:tplc="9D265BB6">
      <w:start w:val="1"/>
      <w:numFmt w:val="lowerRoman"/>
      <w:lvlText w:val="%6."/>
      <w:lvlJc w:val="right"/>
      <w:pPr>
        <w:ind w:left="4320" w:hanging="180"/>
      </w:pPr>
    </w:lvl>
    <w:lvl w:ilvl="6" w:tplc="D1540C5E">
      <w:start w:val="1"/>
      <w:numFmt w:val="decimal"/>
      <w:lvlText w:val="%7."/>
      <w:lvlJc w:val="left"/>
      <w:pPr>
        <w:ind w:left="5040" w:hanging="360"/>
      </w:pPr>
    </w:lvl>
    <w:lvl w:ilvl="7" w:tplc="EEC6B0F0">
      <w:start w:val="1"/>
      <w:numFmt w:val="lowerLetter"/>
      <w:lvlText w:val="%8."/>
      <w:lvlJc w:val="left"/>
      <w:pPr>
        <w:ind w:left="5760" w:hanging="360"/>
      </w:pPr>
    </w:lvl>
    <w:lvl w:ilvl="8" w:tplc="6E1458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68B7E"/>
    <w:multiLevelType w:val="hybridMultilevel"/>
    <w:tmpl w:val="FFFFFFFF"/>
    <w:lvl w:ilvl="0" w:tplc="08D88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566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C0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A9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2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80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23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8C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02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2B32"/>
    <w:multiLevelType w:val="hybridMultilevel"/>
    <w:tmpl w:val="2A78946E"/>
    <w:lvl w:ilvl="0" w:tplc="BE2046B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F40386"/>
    <w:multiLevelType w:val="hybridMultilevel"/>
    <w:tmpl w:val="01F8C330"/>
    <w:lvl w:ilvl="0" w:tplc="B0CC0168">
      <w:start w:val="1"/>
      <w:numFmt w:val="lowerLetter"/>
      <w:lvlText w:val="%1)"/>
      <w:lvlJc w:val="left"/>
      <w:pPr>
        <w:ind w:left="473" w:hanging="360"/>
      </w:pPr>
      <w:rPr>
        <w:rFonts w:ascii="Times New Roman" w:hAnsi="Times New Roman" w:hint="default"/>
      </w:rPr>
    </w:lvl>
    <w:lvl w:ilvl="1" w:tplc="5EEE4D48">
      <w:start w:val="1"/>
      <w:numFmt w:val="lowerLetter"/>
      <w:lvlText w:val="%2."/>
      <w:lvlJc w:val="left"/>
      <w:pPr>
        <w:ind w:left="1440" w:hanging="360"/>
      </w:pPr>
    </w:lvl>
    <w:lvl w:ilvl="2" w:tplc="4C98F540">
      <w:start w:val="1"/>
      <w:numFmt w:val="lowerRoman"/>
      <w:lvlText w:val="%3."/>
      <w:lvlJc w:val="right"/>
      <w:pPr>
        <w:ind w:left="2160" w:hanging="180"/>
      </w:pPr>
    </w:lvl>
    <w:lvl w:ilvl="3" w:tplc="61486068">
      <w:start w:val="1"/>
      <w:numFmt w:val="decimal"/>
      <w:lvlText w:val="%4."/>
      <w:lvlJc w:val="left"/>
      <w:pPr>
        <w:ind w:left="2880" w:hanging="360"/>
      </w:pPr>
    </w:lvl>
    <w:lvl w:ilvl="4" w:tplc="EC68F3EC">
      <w:start w:val="1"/>
      <w:numFmt w:val="lowerLetter"/>
      <w:lvlText w:val="%5."/>
      <w:lvlJc w:val="left"/>
      <w:pPr>
        <w:ind w:left="3600" w:hanging="360"/>
      </w:pPr>
    </w:lvl>
    <w:lvl w:ilvl="5" w:tplc="3F7E38FC">
      <w:start w:val="1"/>
      <w:numFmt w:val="lowerRoman"/>
      <w:lvlText w:val="%6."/>
      <w:lvlJc w:val="right"/>
      <w:pPr>
        <w:ind w:left="4320" w:hanging="180"/>
      </w:pPr>
    </w:lvl>
    <w:lvl w:ilvl="6" w:tplc="643CC3E2">
      <w:start w:val="1"/>
      <w:numFmt w:val="decimal"/>
      <w:lvlText w:val="%7."/>
      <w:lvlJc w:val="left"/>
      <w:pPr>
        <w:ind w:left="5040" w:hanging="360"/>
      </w:pPr>
    </w:lvl>
    <w:lvl w:ilvl="7" w:tplc="379494C6">
      <w:start w:val="1"/>
      <w:numFmt w:val="lowerLetter"/>
      <w:lvlText w:val="%8."/>
      <w:lvlJc w:val="left"/>
      <w:pPr>
        <w:ind w:left="5760" w:hanging="360"/>
      </w:pPr>
    </w:lvl>
    <w:lvl w:ilvl="8" w:tplc="DB5632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F7CF5"/>
    <w:multiLevelType w:val="multilevel"/>
    <w:tmpl w:val="2D42A3CC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6220F"/>
    <w:multiLevelType w:val="hybridMultilevel"/>
    <w:tmpl w:val="B022AEB4"/>
    <w:lvl w:ilvl="0" w:tplc="7BFE4D0E">
      <w:start w:val="1"/>
      <w:numFmt w:val="bullet"/>
      <w:lvlText w:val=""/>
      <w:lvlJc w:val="left"/>
      <w:pPr>
        <w:ind w:left="567" w:hanging="113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E1777C"/>
    <w:multiLevelType w:val="hybridMultilevel"/>
    <w:tmpl w:val="FFFFFFFF"/>
    <w:lvl w:ilvl="0" w:tplc="AE8CB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65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EA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E5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EB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46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F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859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E3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703DC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CE6675"/>
    <w:multiLevelType w:val="hybridMultilevel"/>
    <w:tmpl w:val="A350D7D0"/>
    <w:lvl w:ilvl="0" w:tplc="4E160432">
      <w:start w:val="1"/>
      <w:numFmt w:val="bullet"/>
      <w:lvlText w:val=""/>
      <w:lvlJc w:val="left"/>
      <w:pPr>
        <w:ind w:left="567" w:hanging="113"/>
      </w:pPr>
      <w:rPr>
        <w:rFonts w:ascii="Symbol" w:hAnsi="Symbol" w:hint="default"/>
        <w:color w:val="2B249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A184E"/>
    <w:multiLevelType w:val="multilevel"/>
    <w:tmpl w:val="80968752"/>
    <w:styleLink w:val="CurrentList8"/>
    <w:lvl w:ilvl="0">
      <w:start w:val="1"/>
      <w:numFmt w:val="bullet"/>
      <w:lvlText w:val=""/>
      <w:lvlJc w:val="left"/>
      <w:pPr>
        <w:ind w:left="1134" w:hanging="414"/>
      </w:pPr>
      <w:rPr>
        <w:rFonts w:ascii="Symbol" w:hAnsi="Symbol" w:hint="default"/>
        <w:color w:val="2B24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567A5"/>
    <w:multiLevelType w:val="multilevel"/>
    <w:tmpl w:val="D43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FD964"/>
    <w:multiLevelType w:val="hybridMultilevel"/>
    <w:tmpl w:val="FFFFFFFF"/>
    <w:lvl w:ilvl="0" w:tplc="CE4CF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68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AC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6E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8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84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02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AF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6B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97245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D5016A4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00F79B8"/>
    <w:multiLevelType w:val="hybridMultilevel"/>
    <w:tmpl w:val="1A22D650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20A450"/>
    <w:multiLevelType w:val="hybridMultilevel"/>
    <w:tmpl w:val="FFFFFFFF"/>
    <w:lvl w:ilvl="0" w:tplc="FCCE3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22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8E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08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E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EA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C9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E43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D7F75"/>
    <w:multiLevelType w:val="multilevel"/>
    <w:tmpl w:val="D43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BC58A2"/>
    <w:multiLevelType w:val="hybridMultilevel"/>
    <w:tmpl w:val="1D70BE18"/>
    <w:lvl w:ilvl="0" w:tplc="1B4CB61C">
      <w:start w:val="2"/>
      <w:numFmt w:val="decimal"/>
      <w:lvlText w:val="%1."/>
      <w:lvlJc w:val="left"/>
      <w:pPr>
        <w:ind w:left="473" w:hanging="360"/>
      </w:pPr>
      <w:rPr>
        <w:rFonts w:ascii="Times New Roman" w:hAnsi="Times New Roman" w:hint="default"/>
      </w:rPr>
    </w:lvl>
    <w:lvl w:ilvl="1" w:tplc="DFDEE076">
      <w:start w:val="1"/>
      <w:numFmt w:val="lowerLetter"/>
      <w:lvlText w:val="%2."/>
      <w:lvlJc w:val="left"/>
      <w:pPr>
        <w:ind w:left="1440" w:hanging="360"/>
      </w:pPr>
    </w:lvl>
    <w:lvl w:ilvl="2" w:tplc="8C285868">
      <w:start w:val="1"/>
      <w:numFmt w:val="lowerRoman"/>
      <w:lvlText w:val="%3."/>
      <w:lvlJc w:val="right"/>
      <w:pPr>
        <w:ind w:left="2160" w:hanging="180"/>
      </w:pPr>
    </w:lvl>
    <w:lvl w:ilvl="3" w:tplc="FBD23480">
      <w:start w:val="1"/>
      <w:numFmt w:val="decimal"/>
      <w:lvlText w:val="%4."/>
      <w:lvlJc w:val="left"/>
      <w:pPr>
        <w:ind w:left="2880" w:hanging="360"/>
      </w:pPr>
    </w:lvl>
    <w:lvl w:ilvl="4" w:tplc="7A9AE05C">
      <w:start w:val="1"/>
      <w:numFmt w:val="lowerLetter"/>
      <w:lvlText w:val="%5."/>
      <w:lvlJc w:val="left"/>
      <w:pPr>
        <w:ind w:left="3600" w:hanging="360"/>
      </w:pPr>
    </w:lvl>
    <w:lvl w:ilvl="5" w:tplc="CF3836B4">
      <w:start w:val="1"/>
      <w:numFmt w:val="lowerRoman"/>
      <w:lvlText w:val="%6."/>
      <w:lvlJc w:val="right"/>
      <w:pPr>
        <w:ind w:left="4320" w:hanging="180"/>
      </w:pPr>
    </w:lvl>
    <w:lvl w:ilvl="6" w:tplc="28CEAE1A">
      <w:start w:val="1"/>
      <w:numFmt w:val="decimal"/>
      <w:lvlText w:val="%7."/>
      <w:lvlJc w:val="left"/>
      <w:pPr>
        <w:ind w:left="5040" w:hanging="360"/>
      </w:pPr>
    </w:lvl>
    <w:lvl w:ilvl="7" w:tplc="BE5C4AD2">
      <w:start w:val="1"/>
      <w:numFmt w:val="lowerLetter"/>
      <w:lvlText w:val="%8."/>
      <w:lvlJc w:val="left"/>
      <w:pPr>
        <w:ind w:left="5760" w:hanging="360"/>
      </w:pPr>
    </w:lvl>
    <w:lvl w:ilvl="8" w:tplc="CB2A9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B154E"/>
    <w:multiLevelType w:val="multilevel"/>
    <w:tmpl w:val="E9807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DC1FD3"/>
    <w:multiLevelType w:val="hybridMultilevel"/>
    <w:tmpl w:val="3DF412AA"/>
    <w:lvl w:ilvl="0" w:tplc="042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7D74DD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EF08C5"/>
    <w:multiLevelType w:val="hybridMultilevel"/>
    <w:tmpl w:val="14B48BA8"/>
    <w:lvl w:ilvl="0" w:tplc="3456413E">
      <w:start w:val="1"/>
      <w:numFmt w:val="lowerLetter"/>
      <w:lvlText w:val="%1)"/>
      <w:lvlJc w:val="left"/>
      <w:pPr>
        <w:ind w:left="473" w:hanging="360"/>
      </w:pPr>
      <w:rPr>
        <w:rFonts w:ascii="Times New Roman" w:hAnsi="Times New Roman" w:hint="default"/>
      </w:rPr>
    </w:lvl>
    <w:lvl w:ilvl="1" w:tplc="63A4FD16">
      <w:start w:val="1"/>
      <w:numFmt w:val="lowerLetter"/>
      <w:lvlText w:val="%2."/>
      <w:lvlJc w:val="left"/>
      <w:pPr>
        <w:ind w:left="1440" w:hanging="360"/>
      </w:pPr>
    </w:lvl>
    <w:lvl w:ilvl="2" w:tplc="D542C43E">
      <w:start w:val="1"/>
      <w:numFmt w:val="lowerRoman"/>
      <w:lvlText w:val="%3."/>
      <w:lvlJc w:val="right"/>
      <w:pPr>
        <w:ind w:left="2160" w:hanging="180"/>
      </w:pPr>
    </w:lvl>
    <w:lvl w:ilvl="3" w:tplc="34807208">
      <w:start w:val="1"/>
      <w:numFmt w:val="decimal"/>
      <w:lvlText w:val="%4."/>
      <w:lvlJc w:val="left"/>
      <w:pPr>
        <w:ind w:left="2880" w:hanging="360"/>
      </w:pPr>
    </w:lvl>
    <w:lvl w:ilvl="4" w:tplc="1D00E516">
      <w:start w:val="1"/>
      <w:numFmt w:val="lowerLetter"/>
      <w:lvlText w:val="%5."/>
      <w:lvlJc w:val="left"/>
      <w:pPr>
        <w:ind w:left="3600" w:hanging="360"/>
      </w:pPr>
    </w:lvl>
    <w:lvl w:ilvl="5" w:tplc="FE662EFE">
      <w:start w:val="1"/>
      <w:numFmt w:val="lowerRoman"/>
      <w:lvlText w:val="%6."/>
      <w:lvlJc w:val="right"/>
      <w:pPr>
        <w:ind w:left="4320" w:hanging="180"/>
      </w:pPr>
    </w:lvl>
    <w:lvl w:ilvl="6" w:tplc="0EA6376A">
      <w:start w:val="1"/>
      <w:numFmt w:val="decimal"/>
      <w:lvlText w:val="%7."/>
      <w:lvlJc w:val="left"/>
      <w:pPr>
        <w:ind w:left="5040" w:hanging="360"/>
      </w:pPr>
    </w:lvl>
    <w:lvl w:ilvl="7" w:tplc="4E14B158">
      <w:start w:val="1"/>
      <w:numFmt w:val="lowerLetter"/>
      <w:lvlText w:val="%8."/>
      <w:lvlJc w:val="left"/>
      <w:pPr>
        <w:ind w:left="5760" w:hanging="360"/>
      </w:pPr>
    </w:lvl>
    <w:lvl w:ilvl="8" w:tplc="32623AB6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9664">
    <w:abstractNumId w:val="10"/>
  </w:num>
  <w:num w:numId="2" w16cid:durableId="820345236">
    <w:abstractNumId w:val="33"/>
  </w:num>
  <w:num w:numId="3" w16cid:durableId="2077776870">
    <w:abstractNumId w:val="9"/>
  </w:num>
  <w:num w:numId="4" w16cid:durableId="800727039">
    <w:abstractNumId w:val="29"/>
  </w:num>
  <w:num w:numId="5" w16cid:durableId="1642999539">
    <w:abstractNumId w:val="15"/>
  </w:num>
  <w:num w:numId="6" w16cid:durableId="1551842142">
    <w:abstractNumId w:val="12"/>
  </w:num>
  <w:num w:numId="7" w16cid:durableId="1144735232">
    <w:abstractNumId w:val="17"/>
  </w:num>
  <w:num w:numId="8" w16cid:durableId="1387291165">
    <w:abstractNumId w:val="19"/>
  </w:num>
  <w:num w:numId="9" w16cid:durableId="1347052553">
    <w:abstractNumId w:val="32"/>
  </w:num>
  <w:num w:numId="10" w16cid:durableId="1754274005">
    <w:abstractNumId w:val="25"/>
  </w:num>
  <w:num w:numId="11" w16cid:durableId="365181383">
    <w:abstractNumId w:val="20"/>
  </w:num>
  <w:num w:numId="12" w16cid:durableId="317853738">
    <w:abstractNumId w:val="24"/>
  </w:num>
  <w:num w:numId="13" w16cid:durableId="1220440342">
    <w:abstractNumId w:val="8"/>
  </w:num>
  <w:num w:numId="14" w16cid:durableId="148518159">
    <w:abstractNumId w:val="11"/>
  </w:num>
  <w:num w:numId="15" w16cid:durableId="998927597">
    <w:abstractNumId w:val="7"/>
  </w:num>
  <w:num w:numId="16" w16cid:durableId="322247368">
    <w:abstractNumId w:val="4"/>
  </w:num>
  <w:num w:numId="17" w16cid:durableId="759451943">
    <w:abstractNumId w:val="21"/>
  </w:num>
  <w:num w:numId="18" w16cid:durableId="1289162423">
    <w:abstractNumId w:val="18"/>
  </w:num>
  <w:num w:numId="19" w16cid:durableId="254366607">
    <w:abstractNumId w:val="13"/>
  </w:num>
  <w:num w:numId="20" w16cid:durableId="82580162">
    <w:abstractNumId w:val="27"/>
  </w:num>
  <w:num w:numId="21" w16cid:durableId="952640254">
    <w:abstractNumId w:val="0"/>
  </w:num>
  <w:num w:numId="22" w16cid:durableId="1624842816">
    <w:abstractNumId w:val="23"/>
  </w:num>
  <w:num w:numId="23" w16cid:durableId="529531213">
    <w:abstractNumId w:val="1"/>
  </w:num>
  <w:num w:numId="24" w16cid:durableId="961349578">
    <w:abstractNumId w:val="3"/>
  </w:num>
  <w:num w:numId="25" w16cid:durableId="750781469">
    <w:abstractNumId w:val="16"/>
  </w:num>
  <w:num w:numId="26" w16cid:durableId="147677413">
    <w:abstractNumId w:val="2"/>
  </w:num>
  <w:num w:numId="27" w16cid:durableId="1327518481">
    <w:abstractNumId w:val="22"/>
  </w:num>
  <w:num w:numId="28" w16cid:durableId="2133202707">
    <w:abstractNumId w:val="30"/>
  </w:num>
  <w:num w:numId="29" w16cid:durableId="1890611119">
    <w:abstractNumId w:val="28"/>
  </w:num>
  <w:num w:numId="30" w16cid:durableId="1723357875">
    <w:abstractNumId w:val="26"/>
  </w:num>
  <w:num w:numId="31" w16cid:durableId="790586363">
    <w:abstractNumId w:val="31"/>
  </w:num>
  <w:num w:numId="32" w16cid:durableId="530580820">
    <w:abstractNumId w:val="5"/>
  </w:num>
  <w:num w:numId="33" w16cid:durableId="1684941170">
    <w:abstractNumId w:val="14"/>
  </w:num>
  <w:num w:numId="34" w16cid:durableId="2140487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B7"/>
    <w:rsid w:val="00010624"/>
    <w:rsid w:val="00011B8F"/>
    <w:rsid w:val="000252BB"/>
    <w:rsid w:val="00025F63"/>
    <w:rsid w:val="00031995"/>
    <w:rsid w:val="00037C66"/>
    <w:rsid w:val="00051CF3"/>
    <w:rsid w:val="00053FA3"/>
    <w:rsid w:val="0006257B"/>
    <w:rsid w:val="0006300C"/>
    <w:rsid w:val="00076D45"/>
    <w:rsid w:val="00085DCE"/>
    <w:rsid w:val="00092B4A"/>
    <w:rsid w:val="000950B2"/>
    <w:rsid w:val="000A07C8"/>
    <w:rsid w:val="000A4FE9"/>
    <w:rsid w:val="000A7D73"/>
    <w:rsid w:val="000B36E3"/>
    <w:rsid w:val="000B6287"/>
    <w:rsid w:val="000B6592"/>
    <w:rsid w:val="000B71C7"/>
    <w:rsid w:val="000C63BE"/>
    <w:rsid w:val="000D1482"/>
    <w:rsid w:val="000D4448"/>
    <w:rsid w:val="000D58F5"/>
    <w:rsid w:val="000E1B31"/>
    <w:rsid w:val="000E6BDC"/>
    <w:rsid w:val="000F4BF4"/>
    <w:rsid w:val="000F7D75"/>
    <w:rsid w:val="000F7E38"/>
    <w:rsid w:val="0010003A"/>
    <w:rsid w:val="00101CD8"/>
    <w:rsid w:val="001046B7"/>
    <w:rsid w:val="00106DE7"/>
    <w:rsid w:val="00107318"/>
    <w:rsid w:val="00120EFB"/>
    <w:rsid w:val="00130C96"/>
    <w:rsid w:val="00134DCB"/>
    <w:rsid w:val="00136B4D"/>
    <w:rsid w:val="00137D97"/>
    <w:rsid w:val="001448D3"/>
    <w:rsid w:val="00145DEE"/>
    <w:rsid w:val="00147D8B"/>
    <w:rsid w:val="0015361D"/>
    <w:rsid w:val="00160CC8"/>
    <w:rsid w:val="00161720"/>
    <w:rsid w:val="00162760"/>
    <w:rsid w:val="00165882"/>
    <w:rsid w:val="0018588C"/>
    <w:rsid w:val="00187162"/>
    <w:rsid w:val="001913C8"/>
    <w:rsid w:val="00195391"/>
    <w:rsid w:val="001968C8"/>
    <w:rsid w:val="001A43D1"/>
    <w:rsid w:val="001A4420"/>
    <w:rsid w:val="001A63F8"/>
    <w:rsid w:val="001B46E0"/>
    <w:rsid w:val="001B7249"/>
    <w:rsid w:val="001E0091"/>
    <w:rsid w:val="001E19C8"/>
    <w:rsid w:val="001E56D8"/>
    <w:rsid w:val="001E6588"/>
    <w:rsid w:val="001F0008"/>
    <w:rsid w:val="001F0E11"/>
    <w:rsid w:val="001F6FDF"/>
    <w:rsid w:val="00202576"/>
    <w:rsid w:val="00207476"/>
    <w:rsid w:val="00207E69"/>
    <w:rsid w:val="0021184A"/>
    <w:rsid w:val="002165D0"/>
    <w:rsid w:val="00226D9D"/>
    <w:rsid w:val="0022739B"/>
    <w:rsid w:val="00232CD0"/>
    <w:rsid w:val="00251070"/>
    <w:rsid w:val="00257125"/>
    <w:rsid w:val="002571D2"/>
    <w:rsid w:val="002622FD"/>
    <w:rsid w:val="00265DF9"/>
    <w:rsid w:val="00273FB1"/>
    <w:rsid w:val="0027558E"/>
    <w:rsid w:val="00281693"/>
    <w:rsid w:val="00284D21"/>
    <w:rsid w:val="00285F04"/>
    <w:rsid w:val="00287892"/>
    <w:rsid w:val="0029268F"/>
    <w:rsid w:val="002A03E6"/>
    <w:rsid w:val="002A7336"/>
    <w:rsid w:val="002B125E"/>
    <w:rsid w:val="002B49C9"/>
    <w:rsid w:val="002C1EA7"/>
    <w:rsid w:val="002C45AB"/>
    <w:rsid w:val="002D34AB"/>
    <w:rsid w:val="002D3C94"/>
    <w:rsid w:val="002D6322"/>
    <w:rsid w:val="002E1271"/>
    <w:rsid w:val="002E274B"/>
    <w:rsid w:val="002E6D57"/>
    <w:rsid w:val="00300DF4"/>
    <w:rsid w:val="00303578"/>
    <w:rsid w:val="00304B9B"/>
    <w:rsid w:val="0030713D"/>
    <w:rsid w:val="00312BB1"/>
    <w:rsid w:val="003171FF"/>
    <w:rsid w:val="0032106A"/>
    <w:rsid w:val="0032125E"/>
    <w:rsid w:val="00322642"/>
    <w:rsid w:val="003257E0"/>
    <w:rsid w:val="00326161"/>
    <w:rsid w:val="00331670"/>
    <w:rsid w:val="003479AE"/>
    <w:rsid w:val="00347AC7"/>
    <w:rsid w:val="00350650"/>
    <w:rsid w:val="00355DC1"/>
    <w:rsid w:val="00356543"/>
    <w:rsid w:val="003575C9"/>
    <w:rsid w:val="003614E7"/>
    <w:rsid w:val="00361C5A"/>
    <w:rsid w:val="00367053"/>
    <w:rsid w:val="0037124B"/>
    <w:rsid w:val="003743DC"/>
    <w:rsid w:val="00375C99"/>
    <w:rsid w:val="003777AC"/>
    <w:rsid w:val="003804E5"/>
    <w:rsid w:val="00383123"/>
    <w:rsid w:val="00385830"/>
    <w:rsid w:val="003A4300"/>
    <w:rsid w:val="003B1DFF"/>
    <w:rsid w:val="003B2037"/>
    <w:rsid w:val="003B4728"/>
    <w:rsid w:val="003B776F"/>
    <w:rsid w:val="003C1C37"/>
    <w:rsid w:val="003C4D74"/>
    <w:rsid w:val="003C630E"/>
    <w:rsid w:val="003D00FD"/>
    <w:rsid w:val="003D137E"/>
    <w:rsid w:val="003D2D04"/>
    <w:rsid w:val="003D56ED"/>
    <w:rsid w:val="003D5AF8"/>
    <w:rsid w:val="003D61EC"/>
    <w:rsid w:val="003E07F4"/>
    <w:rsid w:val="003E2D9E"/>
    <w:rsid w:val="003E6E7A"/>
    <w:rsid w:val="003F432D"/>
    <w:rsid w:val="0040136C"/>
    <w:rsid w:val="0040394E"/>
    <w:rsid w:val="00404F81"/>
    <w:rsid w:val="00415B1D"/>
    <w:rsid w:val="00417118"/>
    <w:rsid w:val="0042484B"/>
    <w:rsid w:val="0042667D"/>
    <w:rsid w:val="00433F7E"/>
    <w:rsid w:val="00442F1C"/>
    <w:rsid w:val="0044333C"/>
    <w:rsid w:val="00451CCD"/>
    <w:rsid w:val="00456F58"/>
    <w:rsid w:val="00461D91"/>
    <w:rsid w:val="00462430"/>
    <w:rsid w:val="00477A5D"/>
    <w:rsid w:val="004843C0"/>
    <w:rsid w:val="00490B11"/>
    <w:rsid w:val="0049377B"/>
    <w:rsid w:val="00493A14"/>
    <w:rsid w:val="0049512F"/>
    <w:rsid w:val="00496B95"/>
    <w:rsid w:val="004A06F4"/>
    <w:rsid w:val="004A5E29"/>
    <w:rsid w:val="004A5E86"/>
    <w:rsid w:val="004B6C12"/>
    <w:rsid w:val="004C43A4"/>
    <w:rsid w:val="004C5659"/>
    <w:rsid w:val="004D2BB1"/>
    <w:rsid w:val="004D7586"/>
    <w:rsid w:val="004E2E63"/>
    <w:rsid w:val="004E7617"/>
    <w:rsid w:val="004F212A"/>
    <w:rsid w:val="004F6306"/>
    <w:rsid w:val="0050717B"/>
    <w:rsid w:val="0052460B"/>
    <w:rsid w:val="00526B83"/>
    <w:rsid w:val="005306B6"/>
    <w:rsid w:val="005328BB"/>
    <w:rsid w:val="00535647"/>
    <w:rsid w:val="00537109"/>
    <w:rsid w:val="00555406"/>
    <w:rsid w:val="00557C00"/>
    <w:rsid w:val="005616AF"/>
    <w:rsid w:val="005630EF"/>
    <w:rsid w:val="00590CD7"/>
    <w:rsid w:val="005910CB"/>
    <w:rsid w:val="00596DE4"/>
    <w:rsid w:val="005970C5"/>
    <w:rsid w:val="00597742"/>
    <w:rsid w:val="0059780E"/>
    <w:rsid w:val="005A3822"/>
    <w:rsid w:val="005A5231"/>
    <w:rsid w:val="005A7A6E"/>
    <w:rsid w:val="005B0AC2"/>
    <w:rsid w:val="005B3943"/>
    <w:rsid w:val="005C29C0"/>
    <w:rsid w:val="005C6DBF"/>
    <w:rsid w:val="005D04EE"/>
    <w:rsid w:val="005D12C3"/>
    <w:rsid w:val="005E0657"/>
    <w:rsid w:val="005E08F9"/>
    <w:rsid w:val="005E1CB7"/>
    <w:rsid w:val="005F05F9"/>
    <w:rsid w:val="005F2AB1"/>
    <w:rsid w:val="005F320F"/>
    <w:rsid w:val="00601E32"/>
    <w:rsid w:val="00604538"/>
    <w:rsid w:val="006146DE"/>
    <w:rsid w:val="00622857"/>
    <w:rsid w:val="0062510D"/>
    <w:rsid w:val="006269F3"/>
    <w:rsid w:val="00641DFA"/>
    <w:rsid w:val="00651DA7"/>
    <w:rsid w:val="00652528"/>
    <w:rsid w:val="006547C4"/>
    <w:rsid w:val="006572BD"/>
    <w:rsid w:val="00657552"/>
    <w:rsid w:val="006607DC"/>
    <w:rsid w:val="006642BC"/>
    <w:rsid w:val="00670F3F"/>
    <w:rsid w:val="0067106B"/>
    <w:rsid w:val="00675DD8"/>
    <w:rsid w:val="00683197"/>
    <w:rsid w:val="006875CE"/>
    <w:rsid w:val="00693D71"/>
    <w:rsid w:val="006B487F"/>
    <w:rsid w:val="006B6779"/>
    <w:rsid w:val="006B6885"/>
    <w:rsid w:val="006C26A6"/>
    <w:rsid w:val="006C3206"/>
    <w:rsid w:val="006C3A09"/>
    <w:rsid w:val="006C557F"/>
    <w:rsid w:val="006C593E"/>
    <w:rsid w:val="006D34B6"/>
    <w:rsid w:val="006D4F43"/>
    <w:rsid w:val="006E5253"/>
    <w:rsid w:val="006E7446"/>
    <w:rsid w:val="006F2A53"/>
    <w:rsid w:val="006F3A3C"/>
    <w:rsid w:val="006F438A"/>
    <w:rsid w:val="006F626A"/>
    <w:rsid w:val="007053D4"/>
    <w:rsid w:val="007067B4"/>
    <w:rsid w:val="007479F1"/>
    <w:rsid w:val="0076036D"/>
    <w:rsid w:val="00761B1C"/>
    <w:rsid w:val="00762212"/>
    <w:rsid w:val="007646D5"/>
    <w:rsid w:val="0076483A"/>
    <w:rsid w:val="00765A83"/>
    <w:rsid w:val="0077025E"/>
    <w:rsid w:val="00776B68"/>
    <w:rsid w:val="00783E50"/>
    <w:rsid w:val="00794476"/>
    <w:rsid w:val="00797485"/>
    <w:rsid w:val="007A0076"/>
    <w:rsid w:val="007A0512"/>
    <w:rsid w:val="007A3BAE"/>
    <w:rsid w:val="007B51C4"/>
    <w:rsid w:val="007B52C3"/>
    <w:rsid w:val="007B7635"/>
    <w:rsid w:val="007B771B"/>
    <w:rsid w:val="007C4806"/>
    <w:rsid w:val="007D6507"/>
    <w:rsid w:val="007D7B1A"/>
    <w:rsid w:val="007D7EE8"/>
    <w:rsid w:val="007E34DF"/>
    <w:rsid w:val="007E3549"/>
    <w:rsid w:val="007E64C6"/>
    <w:rsid w:val="007F5B08"/>
    <w:rsid w:val="007F68F6"/>
    <w:rsid w:val="00800A34"/>
    <w:rsid w:val="008069FF"/>
    <w:rsid w:val="00807247"/>
    <w:rsid w:val="008109CE"/>
    <w:rsid w:val="008160E4"/>
    <w:rsid w:val="00830E90"/>
    <w:rsid w:val="008410F2"/>
    <w:rsid w:val="00844AF1"/>
    <w:rsid w:val="00844CFD"/>
    <w:rsid w:val="00846E07"/>
    <w:rsid w:val="00847101"/>
    <w:rsid w:val="008503B9"/>
    <w:rsid w:val="0085B0B6"/>
    <w:rsid w:val="008605DD"/>
    <w:rsid w:val="00863192"/>
    <w:rsid w:val="00877DEE"/>
    <w:rsid w:val="00880A0D"/>
    <w:rsid w:val="00880C12"/>
    <w:rsid w:val="00887729"/>
    <w:rsid w:val="008903B9"/>
    <w:rsid w:val="00893097"/>
    <w:rsid w:val="00893E40"/>
    <w:rsid w:val="008A73DF"/>
    <w:rsid w:val="008B232E"/>
    <w:rsid w:val="008B77B2"/>
    <w:rsid w:val="008C16C7"/>
    <w:rsid w:val="008C7855"/>
    <w:rsid w:val="008E0CBD"/>
    <w:rsid w:val="008F0F37"/>
    <w:rsid w:val="00900354"/>
    <w:rsid w:val="00901F9A"/>
    <w:rsid w:val="0090557D"/>
    <w:rsid w:val="00910C28"/>
    <w:rsid w:val="00913BAE"/>
    <w:rsid w:val="0091799F"/>
    <w:rsid w:val="00925823"/>
    <w:rsid w:val="00932DE1"/>
    <w:rsid w:val="00970CEA"/>
    <w:rsid w:val="00972375"/>
    <w:rsid w:val="00975889"/>
    <w:rsid w:val="00980504"/>
    <w:rsid w:val="00983630"/>
    <w:rsid w:val="00985634"/>
    <w:rsid w:val="0099426E"/>
    <w:rsid w:val="009A37BA"/>
    <w:rsid w:val="009B3321"/>
    <w:rsid w:val="009C6533"/>
    <w:rsid w:val="009D21CE"/>
    <w:rsid w:val="009E4746"/>
    <w:rsid w:val="009F3993"/>
    <w:rsid w:val="009F4120"/>
    <w:rsid w:val="00A16C19"/>
    <w:rsid w:val="00A16FA7"/>
    <w:rsid w:val="00A26B3D"/>
    <w:rsid w:val="00A26FFC"/>
    <w:rsid w:val="00A30A81"/>
    <w:rsid w:val="00A317B9"/>
    <w:rsid w:val="00A322E9"/>
    <w:rsid w:val="00A425B8"/>
    <w:rsid w:val="00A53E8C"/>
    <w:rsid w:val="00A572DD"/>
    <w:rsid w:val="00A61707"/>
    <w:rsid w:val="00A6507C"/>
    <w:rsid w:val="00A66493"/>
    <w:rsid w:val="00A92585"/>
    <w:rsid w:val="00A92BE1"/>
    <w:rsid w:val="00A95CD6"/>
    <w:rsid w:val="00AA0A63"/>
    <w:rsid w:val="00AA216C"/>
    <w:rsid w:val="00AA2A09"/>
    <w:rsid w:val="00AA6002"/>
    <w:rsid w:val="00AB79EA"/>
    <w:rsid w:val="00AB7D5E"/>
    <w:rsid w:val="00AC098A"/>
    <w:rsid w:val="00AC0A3B"/>
    <w:rsid w:val="00AC1A1E"/>
    <w:rsid w:val="00AC3838"/>
    <w:rsid w:val="00AD7386"/>
    <w:rsid w:val="00AE56DB"/>
    <w:rsid w:val="00AF2A9D"/>
    <w:rsid w:val="00AF5A28"/>
    <w:rsid w:val="00B00AC1"/>
    <w:rsid w:val="00B00C2D"/>
    <w:rsid w:val="00B1428E"/>
    <w:rsid w:val="00B204C6"/>
    <w:rsid w:val="00B33F9A"/>
    <w:rsid w:val="00B3614B"/>
    <w:rsid w:val="00B36E5C"/>
    <w:rsid w:val="00B40D60"/>
    <w:rsid w:val="00B41EE8"/>
    <w:rsid w:val="00B5292C"/>
    <w:rsid w:val="00B55114"/>
    <w:rsid w:val="00B57284"/>
    <w:rsid w:val="00B57668"/>
    <w:rsid w:val="00B642EE"/>
    <w:rsid w:val="00B65CFA"/>
    <w:rsid w:val="00B7320C"/>
    <w:rsid w:val="00B745C3"/>
    <w:rsid w:val="00B803D1"/>
    <w:rsid w:val="00B83714"/>
    <w:rsid w:val="00B85BD5"/>
    <w:rsid w:val="00B90B88"/>
    <w:rsid w:val="00B91100"/>
    <w:rsid w:val="00B91373"/>
    <w:rsid w:val="00B92DE5"/>
    <w:rsid w:val="00B941A0"/>
    <w:rsid w:val="00B94E59"/>
    <w:rsid w:val="00B95F9F"/>
    <w:rsid w:val="00B97222"/>
    <w:rsid w:val="00BA0CD4"/>
    <w:rsid w:val="00BA0EE9"/>
    <w:rsid w:val="00BB16F6"/>
    <w:rsid w:val="00BB4F15"/>
    <w:rsid w:val="00BC6ED6"/>
    <w:rsid w:val="00BD09B8"/>
    <w:rsid w:val="00BD0A90"/>
    <w:rsid w:val="00BD40CA"/>
    <w:rsid w:val="00BD78AE"/>
    <w:rsid w:val="00BE15BC"/>
    <w:rsid w:val="00BE5DDC"/>
    <w:rsid w:val="00BF2203"/>
    <w:rsid w:val="00C04A1C"/>
    <w:rsid w:val="00C075F8"/>
    <w:rsid w:val="00C1210A"/>
    <w:rsid w:val="00C127F0"/>
    <w:rsid w:val="00C23B58"/>
    <w:rsid w:val="00C24DD6"/>
    <w:rsid w:val="00C263D7"/>
    <w:rsid w:val="00C3237C"/>
    <w:rsid w:val="00C34996"/>
    <w:rsid w:val="00C3510E"/>
    <w:rsid w:val="00C36F9D"/>
    <w:rsid w:val="00C373CA"/>
    <w:rsid w:val="00C431B8"/>
    <w:rsid w:val="00C464AA"/>
    <w:rsid w:val="00C47D9B"/>
    <w:rsid w:val="00C63B2F"/>
    <w:rsid w:val="00C64900"/>
    <w:rsid w:val="00C70F6B"/>
    <w:rsid w:val="00C75E41"/>
    <w:rsid w:val="00C855B7"/>
    <w:rsid w:val="00CA050A"/>
    <w:rsid w:val="00CB0027"/>
    <w:rsid w:val="00CB7E31"/>
    <w:rsid w:val="00CD1355"/>
    <w:rsid w:val="00CD4558"/>
    <w:rsid w:val="00CD4CBA"/>
    <w:rsid w:val="00CE66D8"/>
    <w:rsid w:val="00CF1309"/>
    <w:rsid w:val="00CF213A"/>
    <w:rsid w:val="00CF27C0"/>
    <w:rsid w:val="00D00BFD"/>
    <w:rsid w:val="00D015AD"/>
    <w:rsid w:val="00D0185C"/>
    <w:rsid w:val="00D0480C"/>
    <w:rsid w:val="00D06EE7"/>
    <w:rsid w:val="00D10CFE"/>
    <w:rsid w:val="00D16C4A"/>
    <w:rsid w:val="00D2019C"/>
    <w:rsid w:val="00D22020"/>
    <w:rsid w:val="00D253DE"/>
    <w:rsid w:val="00D25E99"/>
    <w:rsid w:val="00D305DA"/>
    <w:rsid w:val="00D32AFB"/>
    <w:rsid w:val="00D403AF"/>
    <w:rsid w:val="00D4260E"/>
    <w:rsid w:val="00D44685"/>
    <w:rsid w:val="00D44C71"/>
    <w:rsid w:val="00D576E6"/>
    <w:rsid w:val="00D660D6"/>
    <w:rsid w:val="00D6720B"/>
    <w:rsid w:val="00D7006A"/>
    <w:rsid w:val="00D72B2A"/>
    <w:rsid w:val="00D75CA7"/>
    <w:rsid w:val="00D8226D"/>
    <w:rsid w:val="00D90233"/>
    <w:rsid w:val="00D91DB7"/>
    <w:rsid w:val="00D94F88"/>
    <w:rsid w:val="00DA27A1"/>
    <w:rsid w:val="00DA6913"/>
    <w:rsid w:val="00DB6150"/>
    <w:rsid w:val="00DB7A57"/>
    <w:rsid w:val="00DD4D46"/>
    <w:rsid w:val="00DE178A"/>
    <w:rsid w:val="00DF66A3"/>
    <w:rsid w:val="00E0009C"/>
    <w:rsid w:val="00E0405B"/>
    <w:rsid w:val="00E04684"/>
    <w:rsid w:val="00E059D2"/>
    <w:rsid w:val="00E229FA"/>
    <w:rsid w:val="00E44B97"/>
    <w:rsid w:val="00E45A07"/>
    <w:rsid w:val="00E478F5"/>
    <w:rsid w:val="00E50B3C"/>
    <w:rsid w:val="00E53F6B"/>
    <w:rsid w:val="00E541EB"/>
    <w:rsid w:val="00E579E5"/>
    <w:rsid w:val="00E64602"/>
    <w:rsid w:val="00E6761B"/>
    <w:rsid w:val="00E67D68"/>
    <w:rsid w:val="00E745AE"/>
    <w:rsid w:val="00E7510A"/>
    <w:rsid w:val="00E763B5"/>
    <w:rsid w:val="00E77DA5"/>
    <w:rsid w:val="00E807F2"/>
    <w:rsid w:val="00E86615"/>
    <w:rsid w:val="00E92AFA"/>
    <w:rsid w:val="00E966B2"/>
    <w:rsid w:val="00E96905"/>
    <w:rsid w:val="00EA2F16"/>
    <w:rsid w:val="00EA484F"/>
    <w:rsid w:val="00EA6EA2"/>
    <w:rsid w:val="00EC038F"/>
    <w:rsid w:val="00EC0C1B"/>
    <w:rsid w:val="00EC3EAA"/>
    <w:rsid w:val="00EC7055"/>
    <w:rsid w:val="00EE007E"/>
    <w:rsid w:val="00EE2DDD"/>
    <w:rsid w:val="00EF3DF7"/>
    <w:rsid w:val="00EF5F18"/>
    <w:rsid w:val="00F003D2"/>
    <w:rsid w:val="00F01F85"/>
    <w:rsid w:val="00F0786B"/>
    <w:rsid w:val="00F13632"/>
    <w:rsid w:val="00F14812"/>
    <w:rsid w:val="00F21E5B"/>
    <w:rsid w:val="00F23ACA"/>
    <w:rsid w:val="00F27041"/>
    <w:rsid w:val="00F27183"/>
    <w:rsid w:val="00F3250A"/>
    <w:rsid w:val="00F345F3"/>
    <w:rsid w:val="00F40F5E"/>
    <w:rsid w:val="00F42040"/>
    <w:rsid w:val="00F43DF0"/>
    <w:rsid w:val="00F462D7"/>
    <w:rsid w:val="00F470B7"/>
    <w:rsid w:val="00F478B0"/>
    <w:rsid w:val="00F533EC"/>
    <w:rsid w:val="00F57093"/>
    <w:rsid w:val="00F65600"/>
    <w:rsid w:val="00F722B0"/>
    <w:rsid w:val="00F76A6A"/>
    <w:rsid w:val="00F7722B"/>
    <w:rsid w:val="00F776F4"/>
    <w:rsid w:val="00F77862"/>
    <w:rsid w:val="00F816B8"/>
    <w:rsid w:val="00F823D6"/>
    <w:rsid w:val="00F825D3"/>
    <w:rsid w:val="00F876DF"/>
    <w:rsid w:val="00F93207"/>
    <w:rsid w:val="00F955AF"/>
    <w:rsid w:val="00FA1707"/>
    <w:rsid w:val="00FA2FCE"/>
    <w:rsid w:val="00FA57F2"/>
    <w:rsid w:val="00FA6350"/>
    <w:rsid w:val="00FA6628"/>
    <w:rsid w:val="00FB0D59"/>
    <w:rsid w:val="00FB1AA3"/>
    <w:rsid w:val="00FB3099"/>
    <w:rsid w:val="00FB6554"/>
    <w:rsid w:val="00FC1D12"/>
    <w:rsid w:val="00FC4B30"/>
    <w:rsid w:val="00FC60FB"/>
    <w:rsid w:val="00FC6EC4"/>
    <w:rsid w:val="00FE2069"/>
    <w:rsid w:val="00FE28EE"/>
    <w:rsid w:val="00FE6C3B"/>
    <w:rsid w:val="00FF1FCC"/>
    <w:rsid w:val="00FF58B1"/>
    <w:rsid w:val="0103EC22"/>
    <w:rsid w:val="01300E72"/>
    <w:rsid w:val="0191B83B"/>
    <w:rsid w:val="0192BD2D"/>
    <w:rsid w:val="05CBF1E4"/>
    <w:rsid w:val="068FC55A"/>
    <w:rsid w:val="072EBCDF"/>
    <w:rsid w:val="07426D1A"/>
    <w:rsid w:val="098FFF5F"/>
    <w:rsid w:val="0A9B94E9"/>
    <w:rsid w:val="0B79FADB"/>
    <w:rsid w:val="0BE13157"/>
    <w:rsid w:val="0CB8CFB3"/>
    <w:rsid w:val="0D3E534A"/>
    <w:rsid w:val="0D7939FF"/>
    <w:rsid w:val="0DF5756D"/>
    <w:rsid w:val="0DFE43E5"/>
    <w:rsid w:val="0E33C2C6"/>
    <w:rsid w:val="0F06BCDF"/>
    <w:rsid w:val="1058C888"/>
    <w:rsid w:val="10C93674"/>
    <w:rsid w:val="128D5069"/>
    <w:rsid w:val="134997F0"/>
    <w:rsid w:val="13C75A56"/>
    <w:rsid w:val="14987F91"/>
    <w:rsid w:val="157C47F4"/>
    <w:rsid w:val="159BA17A"/>
    <w:rsid w:val="17EAA48D"/>
    <w:rsid w:val="1A0B804B"/>
    <w:rsid w:val="1AA23B03"/>
    <w:rsid w:val="1B2F82DA"/>
    <w:rsid w:val="1E0A1BD9"/>
    <w:rsid w:val="20E0F910"/>
    <w:rsid w:val="20FB01C9"/>
    <w:rsid w:val="2377241F"/>
    <w:rsid w:val="2410DE69"/>
    <w:rsid w:val="24584274"/>
    <w:rsid w:val="246813CC"/>
    <w:rsid w:val="262FBE2B"/>
    <w:rsid w:val="28A6B803"/>
    <w:rsid w:val="29C628F1"/>
    <w:rsid w:val="2ACC92A8"/>
    <w:rsid w:val="2B11C57E"/>
    <w:rsid w:val="2B200BE6"/>
    <w:rsid w:val="2BB41801"/>
    <w:rsid w:val="2C083206"/>
    <w:rsid w:val="2D59FBB5"/>
    <w:rsid w:val="2DA10513"/>
    <w:rsid w:val="2EA36021"/>
    <w:rsid w:val="30517C0F"/>
    <w:rsid w:val="31AED586"/>
    <w:rsid w:val="326ADECE"/>
    <w:rsid w:val="3271943C"/>
    <w:rsid w:val="3372225B"/>
    <w:rsid w:val="33F89910"/>
    <w:rsid w:val="3538FF0C"/>
    <w:rsid w:val="3566B3E1"/>
    <w:rsid w:val="35FBFDFF"/>
    <w:rsid w:val="35FD4BAE"/>
    <w:rsid w:val="36B3BF09"/>
    <w:rsid w:val="3729A243"/>
    <w:rsid w:val="375F7189"/>
    <w:rsid w:val="37CC3C67"/>
    <w:rsid w:val="37DA61FC"/>
    <w:rsid w:val="38A3F7F7"/>
    <w:rsid w:val="3943308D"/>
    <w:rsid w:val="394C3C22"/>
    <w:rsid w:val="39A44CF0"/>
    <w:rsid w:val="3C203F3D"/>
    <w:rsid w:val="3C798D14"/>
    <w:rsid w:val="41354F6A"/>
    <w:rsid w:val="420735FB"/>
    <w:rsid w:val="425ABD9C"/>
    <w:rsid w:val="431A4A0F"/>
    <w:rsid w:val="451B5623"/>
    <w:rsid w:val="45F49382"/>
    <w:rsid w:val="46AA9B58"/>
    <w:rsid w:val="47529B9E"/>
    <w:rsid w:val="48476424"/>
    <w:rsid w:val="48A26BF6"/>
    <w:rsid w:val="4A1C5242"/>
    <w:rsid w:val="4ADE46E2"/>
    <w:rsid w:val="4B3903EF"/>
    <w:rsid w:val="4CD1F89C"/>
    <w:rsid w:val="4D91376F"/>
    <w:rsid w:val="4F536FD0"/>
    <w:rsid w:val="4F6D7720"/>
    <w:rsid w:val="4FB74F4C"/>
    <w:rsid w:val="4FC7CD0F"/>
    <w:rsid w:val="53EDBC3F"/>
    <w:rsid w:val="550DDA7E"/>
    <w:rsid w:val="56BAA36F"/>
    <w:rsid w:val="5737A886"/>
    <w:rsid w:val="57CF4258"/>
    <w:rsid w:val="58E9DDFC"/>
    <w:rsid w:val="592BF161"/>
    <w:rsid w:val="5953B626"/>
    <w:rsid w:val="59A46B3C"/>
    <w:rsid w:val="59FA9A80"/>
    <w:rsid w:val="5AC93E68"/>
    <w:rsid w:val="5C0D0A88"/>
    <w:rsid w:val="5CFB8939"/>
    <w:rsid w:val="5D80C918"/>
    <w:rsid w:val="5DA3147E"/>
    <w:rsid w:val="5DC51546"/>
    <w:rsid w:val="5DFE437A"/>
    <w:rsid w:val="5E19F40A"/>
    <w:rsid w:val="5E4DCD2B"/>
    <w:rsid w:val="5EF06749"/>
    <w:rsid w:val="5F620621"/>
    <w:rsid w:val="609AF6E6"/>
    <w:rsid w:val="618D9DEE"/>
    <w:rsid w:val="6207A302"/>
    <w:rsid w:val="62F60324"/>
    <w:rsid w:val="63019357"/>
    <w:rsid w:val="63A9BD55"/>
    <w:rsid w:val="63D66A01"/>
    <w:rsid w:val="63EE8720"/>
    <w:rsid w:val="641E4B5F"/>
    <w:rsid w:val="64E3AC53"/>
    <w:rsid w:val="64E51877"/>
    <w:rsid w:val="6786AD75"/>
    <w:rsid w:val="67BA24B1"/>
    <w:rsid w:val="686F4676"/>
    <w:rsid w:val="697D6470"/>
    <w:rsid w:val="69886D67"/>
    <w:rsid w:val="6B23C5BB"/>
    <w:rsid w:val="6C236C29"/>
    <w:rsid w:val="6D204D89"/>
    <w:rsid w:val="6DB18FC1"/>
    <w:rsid w:val="6DF3892C"/>
    <w:rsid w:val="70EEC912"/>
    <w:rsid w:val="71580F68"/>
    <w:rsid w:val="717B235E"/>
    <w:rsid w:val="730306D9"/>
    <w:rsid w:val="731AFCA9"/>
    <w:rsid w:val="74AE969A"/>
    <w:rsid w:val="754FE2E0"/>
    <w:rsid w:val="75F30B89"/>
    <w:rsid w:val="791C88B9"/>
    <w:rsid w:val="79D8DC05"/>
    <w:rsid w:val="7B1CE889"/>
    <w:rsid w:val="7B4E74A9"/>
    <w:rsid w:val="7B5BE600"/>
    <w:rsid w:val="7B8E7312"/>
    <w:rsid w:val="7CBC8858"/>
    <w:rsid w:val="7CD348A6"/>
    <w:rsid w:val="7DC4679A"/>
    <w:rsid w:val="7E7F285D"/>
    <w:rsid w:val="7F0939E9"/>
    <w:rsid w:val="7F33B49D"/>
    <w:rsid w:val="7FD48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7BCA6"/>
  <w15:chartTrackingRefBased/>
  <w15:docId w15:val="{671EAED4-6E0F-4DFD-8274-C16C9B19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aliases w:val="Sisutekst"/>
    <w:qFormat/>
    <w:rsid w:val="008903B9"/>
    <w:rPr>
      <w:rFonts w:ascii="Manrope" w:hAnsi="Manrope"/>
      <w:color w:val="2B2491"/>
      <w:sz w:val="24"/>
    </w:rPr>
  </w:style>
  <w:style w:type="paragraph" w:styleId="Pealkiri1">
    <w:name w:val="heading 1"/>
    <w:next w:val="Normaallaad"/>
    <w:link w:val="Pealkiri1Mrk"/>
    <w:autoRedefine/>
    <w:uiPriority w:val="9"/>
    <w:qFormat/>
    <w:rsid w:val="00B33F9A"/>
    <w:pPr>
      <w:keepNext/>
      <w:keepLines/>
      <w:spacing w:before="360" w:after="360" w:line="240" w:lineRule="auto"/>
      <w:outlineLvl w:val="0"/>
    </w:pPr>
    <w:rPr>
      <w:rFonts w:ascii="Manrope ExtraLight" w:eastAsiaTheme="majorEastAsia" w:hAnsi="Manrope ExtraLight" w:cstheme="majorBidi"/>
      <w:b/>
      <w:color w:val="342EA2"/>
      <w:sz w:val="48"/>
      <w:szCs w:val="32"/>
    </w:rPr>
  </w:style>
  <w:style w:type="paragraph" w:styleId="Pealkiri2">
    <w:name w:val="heading 2"/>
    <w:next w:val="Normaallaad"/>
    <w:link w:val="Pealkiri2Mrk"/>
    <w:uiPriority w:val="9"/>
    <w:unhideWhenUsed/>
    <w:qFormat/>
    <w:rsid w:val="00B33F9A"/>
    <w:pPr>
      <w:keepNext/>
      <w:keepLines/>
      <w:spacing w:before="360" w:after="360"/>
      <w:outlineLvl w:val="1"/>
    </w:pPr>
    <w:rPr>
      <w:rFonts w:ascii="Manrope ExtraLight" w:eastAsiaTheme="majorEastAsia" w:hAnsi="Manrope ExtraLight" w:cstheme="majorBidi"/>
      <w:color w:val="342EA2"/>
      <w:sz w:val="36"/>
      <w:szCs w:val="26"/>
    </w:rPr>
  </w:style>
  <w:style w:type="paragraph" w:styleId="Pealkiri3">
    <w:name w:val="heading 3"/>
    <w:basedOn w:val="Normaallaad"/>
    <w:next w:val="Normaallaad"/>
    <w:link w:val="Pealkiri3Mrk"/>
    <w:autoRedefine/>
    <w:uiPriority w:val="9"/>
    <w:unhideWhenUsed/>
    <w:qFormat/>
    <w:rsid w:val="00B33F9A"/>
    <w:pPr>
      <w:keepNext/>
      <w:keepLines/>
      <w:spacing w:before="360" w:after="360"/>
      <w:ind w:left="720"/>
      <w:outlineLvl w:val="2"/>
    </w:pPr>
    <w:rPr>
      <w:rFonts w:ascii="Manrope ExtraLight" w:eastAsiaTheme="majorEastAsia" w:hAnsi="Manrope ExtraLight" w:cstheme="majorBidi"/>
      <w:b/>
      <w:color w:val="342EA2"/>
      <w:sz w:val="32"/>
      <w:szCs w:val="24"/>
    </w:rPr>
  </w:style>
  <w:style w:type="paragraph" w:styleId="Pealkiri4">
    <w:name w:val="heading 4"/>
    <w:aliases w:val="Sisukord"/>
    <w:basedOn w:val="Normaallaad"/>
    <w:next w:val="Normaallaad"/>
    <w:link w:val="Pealkiri4Mrk"/>
    <w:uiPriority w:val="9"/>
    <w:unhideWhenUsed/>
    <w:qFormat/>
    <w:rsid w:val="00B33F9A"/>
    <w:pPr>
      <w:keepNext/>
      <w:keepLines/>
      <w:spacing w:before="40" w:after="0"/>
      <w:jc w:val="center"/>
      <w:outlineLvl w:val="3"/>
    </w:pPr>
    <w:rPr>
      <w:rFonts w:ascii="Manrope ExtraLight" w:eastAsiaTheme="majorEastAsia" w:hAnsi="Manrope ExtraLight" w:cstheme="majorBidi"/>
      <w:b/>
      <w:iCs/>
      <w:sz w:val="4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C3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3510E"/>
  </w:style>
  <w:style w:type="paragraph" w:styleId="Jalus">
    <w:name w:val="footer"/>
    <w:basedOn w:val="Normaallaad"/>
    <w:link w:val="JalusMrk"/>
    <w:uiPriority w:val="99"/>
    <w:unhideWhenUsed/>
    <w:rsid w:val="00C3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3510E"/>
  </w:style>
  <w:style w:type="table" w:styleId="Kontuurtabel">
    <w:name w:val="Table Grid"/>
    <w:basedOn w:val="Normaaltabel"/>
    <w:uiPriority w:val="39"/>
    <w:rsid w:val="00B6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K1">
    <w:name w:val="toc 1"/>
    <w:next w:val="Pealkiri1"/>
    <w:autoRedefine/>
    <w:uiPriority w:val="39"/>
    <w:unhideWhenUsed/>
    <w:rsid w:val="00980504"/>
    <w:pPr>
      <w:spacing w:after="0" w:line="360" w:lineRule="auto"/>
    </w:pPr>
    <w:rPr>
      <w:rFonts w:ascii="Manrope ExtraLight" w:hAnsi="Manrope ExtraLight" w:cs="Calibri Light (Headings)"/>
      <w:b/>
      <w:bCs/>
      <w:color w:val="342EA2"/>
      <w:sz w:val="32"/>
      <w:szCs w:val="24"/>
    </w:rPr>
  </w:style>
  <w:style w:type="paragraph" w:styleId="SK2">
    <w:name w:val="toc 2"/>
    <w:next w:val="Normaallaad"/>
    <w:autoRedefine/>
    <w:uiPriority w:val="39"/>
    <w:unhideWhenUsed/>
    <w:rsid w:val="00980504"/>
    <w:pPr>
      <w:ind w:left="720"/>
    </w:pPr>
    <w:rPr>
      <w:rFonts w:ascii="Manrope" w:hAnsi="Manrope" w:cs="Calibri (Body)"/>
      <w:color w:val="342EA2"/>
      <w:sz w:val="28"/>
      <w:szCs w:val="20"/>
    </w:rPr>
  </w:style>
  <w:style w:type="paragraph" w:styleId="SK3">
    <w:name w:val="toc 3"/>
    <w:next w:val="SK1"/>
    <w:autoRedefine/>
    <w:uiPriority w:val="39"/>
    <w:unhideWhenUsed/>
    <w:rsid w:val="006642BC"/>
    <w:pPr>
      <w:ind w:left="720"/>
    </w:pPr>
    <w:rPr>
      <w:rFonts w:ascii="Manrope" w:hAnsi="Manrope" w:cstheme="minorHAnsi"/>
      <w:color w:val="342EA2"/>
      <w:sz w:val="32"/>
      <w:szCs w:val="20"/>
    </w:rPr>
  </w:style>
  <w:style w:type="paragraph" w:styleId="SK4">
    <w:name w:val="toc 4"/>
    <w:basedOn w:val="Normaallaad"/>
    <w:next w:val="Normaallaad"/>
    <w:autoRedefine/>
    <w:uiPriority w:val="39"/>
    <w:unhideWhenUsed/>
    <w:rsid w:val="001E0091"/>
    <w:pPr>
      <w:spacing w:after="0"/>
      <w:ind w:left="440"/>
    </w:pPr>
    <w:rPr>
      <w:rFonts w:cstheme="minorHAnsi"/>
      <w:sz w:val="20"/>
      <w:szCs w:val="20"/>
    </w:rPr>
  </w:style>
  <w:style w:type="paragraph" w:styleId="SK5">
    <w:name w:val="toc 5"/>
    <w:basedOn w:val="Normaallaad"/>
    <w:next w:val="Normaallaad"/>
    <w:autoRedefine/>
    <w:uiPriority w:val="39"/>
    <w:unhideWhenUsed/>
    <w:rsid w:val="001E0091"/>
    <w:pPr>
      <w:spacing w:after="0"/>
      <w:ind w:left="660"/>
    </w:pPr>
    <w:rPr>
      <w:rFonts w:cstheme="minorHAnsi"/>
      <w:sz w:val="20"/>
      <w:szCs w:val="20"/>
    </w:rPr>
  </w:style>
  <w:style w:type="paragraph" w:styleId="SK6">
    <w:name w:val="toc 6"/>
    <w:basedOn w:val="Normaallaad"/>
    <w:next w:val="Normaallaad"/>
    <w:autoRedefine/>
    <w:uiPriority w:val="39"/>
    <w:unhideWhenUsed/>
    <w:rsid w:val="001E0091"/>
    <w:pPr>
      <w:spacing w:after="0"/>
      <w:ind w:left="880"/>
    </w:pPr>
    <w:rPr>
      <w:rFonts w:cstheme="minorHAnsi"/>
      <w:sz w:val="20"/>
      <w:szCs w:val="20"/>
    </w:rPr>
  </w:style>
  <w:style w:type="paragraph" w:styleId="SK7">
    <w:name w:val="toc 7"/>
    <w:basedOn w:val="Normaallaad"/>
    <w:next w:val="Normaallaad"/>
    <w:autoRedefine/>
    <w:uiPriority w:val="39"/>
    <w:unhideWhenUsed/>
    <w:rsid w:val="001E0091"/>
    <w:pPr>
      <w:spacing w:after="0"/>
      <w:ind w:left="1100"/>
    </w:pPr>
    <w:rPr>
      <w:rFonts w:cstheme="minorHAnsi"/>
      <w:sz w:val="20"/>
      <w:szCs w:val="20"/>
    </w:rPr>
  </w:style>
  <w:style w:type="paragraph" w:styleId="SK8">
    <w:name w:val="toc 8"/>
    <w:basedOn w:val="Normaallaad"/>
    <w:next w:val="Normaallaad"/>
    <w:autoRedefine/>
    <w:uiPriority w:val="39"/>
    <w:unhideWhenUsed/>
    <w:rsid w:val="001E0091"/>
    <w:pPr>
      <w:spacing w:after="0"/>
      <w:ind w:left="1320"/>
    </w:pPr>
    <w:rPr>
      <w:rFonts w:cstheme="minorHAnsi"/>
      <w:sz w:val="20"/>
      <w:szCs w:val="20"/>
    </w:rPr>
  </w:style>
  <w:style w:type="paragraph" w:styleId="SK9">
    <w:name w:val="toc 9"/>
    <w:basedOn w:val="Normaallaad"/>
    <w:next w:val="Normaallaad"/>
    <w:autoRedefine/>
    <w:uiPriority w:val="39"/>
    <w:unhideWhenUsed/>
    <w:rsid w:val="001E0091"/>
    <w:pPr>
      <w:spacing w:after="0"/>
      <w:ind w:left="1540"/>
    </w:pPr>
    <w:rPr>
      <w:rFonts w:cstheme="minorHAnsi"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"/>
    <w:rsid w:val="00B33F9A"/>
    <w:rPr>
      <w:rFonts w:ascii="Manrope ExtraLight" w:eastAsiaTheme="majorEastAsia" w:hAnsi="Manrope ExtraLight" w:cstheme="majorBidi"/>
      <w:b/>
      <w:color w:val="342EA2"/>
      <w:sz w:val="48"/>
      <w:szCs w:val="32"/>
    </w:rPr>
  </w:style>
  <w:style w:type="numbering" w:customStyle="1" w:styleId="CurrentList1">
    <w:name w:val="Current List1"/>
    <w:uiPriority w:val="99"/>
    <w:rsid w:val="00361C5A"/>
    <w:pPr>
      <w:numPr>
        <w:numId w:val="8"/>
      </w:numPr>
    </w:pPr>
  </w:style>
  <w:style w:type="numbering" w:customStyle="1" w:styleId="CurrentList2">
    <w:name w:val="Current List2"/>
    <w:uiPriority w:val="99"/>
    <w:rsid w:val="00361C5A"/>
    <w:pPr>
      <w:numPr>
        <w:numId w:val="9"/>
      </w:numPr>
    </w:pPr>
  </w:style>
  <w:style w:type="numbering" w:customStyle="1" w:styleId="CurrentList3">
    <w:name w:val="Current List3"/>
    <w:uiPriority w:val="99"/>
    <w:rsid w:val="00361C5A"/>
    <w:pPr>
      <w:numPr>
        <w:numId w:val="10"/>
      </w:numPr>
    </w:pPr>
  </w:style>
  <w:style w:type="numbering" w:customStyle="1" w:styleId="CurrentList4">
    <w:name w:val="Current List4"/>
    <w:uiPriority w:val="99"/>
    <w:rsid w:val="00361C5A"/>
    <w:pPr>
      <w:numPr>
        <w:numId w:val="12"/>
      </w:numPr>
    </w:pPr>
  </w:style>
  <w:style w:type="character" w:customStyle="1" w:styleId="Pealkiri2Mrk">
    <w:name w:val="Pealkiri 2 Märk"/>
    <w:basedOn w:val="Liguvaikefont"/>
    <w:link w:val="Pealkiri2"/>
    <w:uiPriority w:val="9"/>
    <w:rsid w:val="00B33F9A"/>
    <w:rPr>
      <w:rFonts w:ascii="Manrope ExtraLight" w:eastAsiaTheme="majorEastAsia" w:hAnsi="Manrope ExtraLight" w:cstheme="majorBidi"/>
      <w:color w:val="342EA2"/>
      <w:sz w:val="3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B33F9A"/>
    <w:rPr>
      <w:rFonts w:ascii="Manrope ExtraLight" w:eastAsiaTheme="majorEastAsia" w:hAnsi="Manrope ExtraLight" w:cstheme="majorBidi"/>
      <w:b/>
      <w:color w:val="342EA2"/>
      <w:sz w:val="32"/>
      <w:szCs w:val="24"/>
    </w:rPr>
  </w:style>
  <w:style w:type="character" w:styleId="Hperlink">
    <w:name w:val="Hyperlink"/>
    <w:basedOn w:val="Liguvaikefont"/>
    <w:uiPriority w:val="99"/>
    <w:unhideWhenUsed/>
    <w:rsid w:val="00980504"/>
    <w:rPr>
      <w:color w:val="0563C1" w:themeColor="hyperlink"/>
      <w:sz w:val="32"/>
      <w:u w:val="single"/>
    </w:rPr>
  </w:style>
  <w:style w:type="numbering" w:customStyle="1" w:styleId="CurrentList5">
    <w:name w:val="Current List5"/>
    <w:uiPriority w:val="99"/>
    <w:rsid w:val="00D576E6"/>
    <w:pPr>
      <w:numPr>
        <w:numId w:val="14"/>
      </w:numPr>
    </w:pPr>
  </w:style>
  <w:style w:type="numbering" w:customStyle="1" w:styleId="CurrentList6">
    <w:name w:val="Current List6"/>
    <w:uiPriority w:val="99"/>
    <w:rsid w:val="00D576E6"/>
    <w:pPr>
      <w:numPr>
        <w:numId w:val="15"/>
      </w:numPr>
    </w:pPr>
  </w:style>
  <w:style w:type="numbering" w:customStyle="1" w:styleId="CurrentList7">
    <w:name w:val="Current List7"/>
    <w:uiPriority w:val="99"/>
    <w:rsid w:val="00D576E6"/>
    <w:pPr>
      <w:numPr>
        <w:numId w:val="16"/>
      </w:numPr>
    </w:pPr>
  </w:style>
  <w:style w:type="numbering" w:customStyle="1" w:styleId="CurrentList8">
    <w:name w:val="Current List8"/>
    <w:uiPriority w:val="99"/>
    <w:rsid w:val="006642BC"/>
    <w:pPr>
      <w:numPr>
        <w:numId w:val="17"/>
      </w:numPr>
    </w:pPr>
  </w:style>
  <w:style w:type="character" w:styleId="Tugev">
    <w:name w:val="Strong"/>
    <w:basedOn w:val="Liguvaikefont"/>
    <w:uiPriority w:val="22"/>
    <w:qFormat/>
    <w:rsid w:val="005C6DBF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C6DB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C6DBF"/>
    <w:rPr>
      <w:rFonts w:ascii="Manrope" w:hAnsi="Manrope"/>
      <w:i/>
      <w:iCs/>
      <w:color w:val="404040" w:themeColor="text1" w:themeTint="BF"/>
      <w:sz w:val="24"/>
    </w:rPr>
  </w:style>
  <w:style w:type="character" w:customStyle="1" w:styleId="Pealkiri4Mrk">
    <w:name w:val="Pealkiri 4 Märk"/>
    <w:aliases w:val="Sisukord Märk"/>
    <w:basedOn w:val="Liguvaikefont"/>
    <w:link w:val="Pealkiri4"/>
    <w:uiPriority w:val="9"/>
    <w:rsid w:val="00B33F9A"/>
    <w:rPr>
      <w:rFonts w:ascii="Manrope ExtraLight" w:eastAsiaTheme="majorEastAsia" w:hAnsi="Manrope ExtraLight" w:cstheme="majorBidi"/>
      <w:b/>
      <w:iCs/>
      <w:color w:val="2B2491"/>
      <w:sz w:val="44"/>
    </w:rPr>
  </w:style>
  <w:style w:type="character" w:styleId="Kommentaariviide">
    <w:name w:val="annotation reference"/>
    <w:basedOn w:val="Liguvaikefont"/>
    <w:uiPriority w:val="99"/>
    <w:semiHidden/>
    <w:unhideWhenUsed/>
    <w:rsid w:val="007B771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7B771B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7B771B"/>
    <w:rPr>
      <w:rFonts w:ascii="Manrope" w:hAnsi="Manrope"/>
      <w:color w:val="2B2491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B771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B771B"/>
    <w:rPr>
      <w:rFonts w:ascii="Manrope" w:hAnsi="Manrope"/>
      <w:b/>
      <w:bCs/>
      <w:color w:val="2B2491"/>
      <w:sz w:val="20"/>
      <w:szCs w:val="20"/>
    </w:rPr>
  </w:style>
  <w:style w:type="paragraph" w:styleId="Loendilik">
    <w:name w:val="List Paragraph"/>
    <w:basedOn w:val="Normaallaad"/>
    <w:uiPriority w:val="34"/>
    <w:qFormat/>
    <w:rsid w:val="001A4420"/>
    <w:pPr>
      <w:spacing w:line="279" w:lineRule="auto"/>
      <w:ind w:left="720"/>
      <w:contextualSpacing/>
    </w:pPr>
    <w:rPr>
      <w:rFonts w:asciiTheme="minorHAnsi" w:hAnsiTheme="minorHAnsi"/>
      <w:color w:val="auto"/>
      <w:szCs w:val="24"/>
      <w:lang w:val="et-EE"/>
    </w:rPr>
  </w:style>
  <w:style w:type="character" w:styleId="Lahendamatamainimine">
    <w:name w:val="Unresolved Mention"/>
    <w:basedOn w:val="Liguvaikefont"/>
    <w:uiPriority w:val="99"/>
    <w:semiHidden/>
    <w:unhideWhenUsed/>
    <w:rsid w:val="000B6592"/>
    <w:rPr>
      <w:color w:val="605E5C"/>
      <w:shd w:val="clear" w:color="auto" w:fill="E1DFDD"/>
    </w:rPr>
  </w:style>
  <w:style w:type="paragraph" w:customStyle="1" w:styleId="P68B1DB1-Normal7">
    <w:name w:val="P68B1DB1-Normal7"/>
    <w:basedOn w:val="Normaallaad"/>
    <w:uiPriority w:val="1"/>
    <w:rsid w:val="6D204D89"/>
    <w:rPr>
      <w:rFonts w:asciiTheme="minorHAnsi" w:eastAsiaTheme="minorEastAsia" w:hAnsiTheme="minorHAnsi"/>
      <w:sz w:val="20"/>
      <w:szCs w:val="20"/>
    </w:rPr>
  </w:style>
  <w:style w:type="paragraph" w:styleId="Normaallaadveeb">
    <w:name w:val="Normal (Web)"/>
    <w:basedOn w:val="Normaallaad"/>
    <w:uiPriority w:val="99"/>
    <w:semiHidden/>
    <w:unhideWhenUsed/>
    <w:rsid w:val="00207E69"/>
    <w:rPr>
      <w:rFonts w:ascii="Times New Roman" w:hAnsi="Times New Roman" w:cs="Times New Roman"/>
      <w:szCs w:val="24"/>
    </w:rPr>
  </w:style>
  <w:style w:type="paragraph" w:styleId="Redaktsioon">
    <w:name w:val="Revision"/>
    <w:hidden/>
    <w:uiPriority w:val="99"/>
    <w:semiHidden/>
    <w:rsid w:val="00BC6ED6"/>
    <w:pPr>
      <w:spacing w:after="0" w:line="240" w:lineRule="auto"/>
    </w:pPr>
    <w:rPr>
      <w:rFonts w:ascii="Manrope" w:hAnsi="Manrope"/>
      <w:color w:val="2B2491"/>
      <w:sz w:val="24"/>
    </w:rPr>
  </w:style>
  <w:style w:type="paragraph" w:styleId="Lpumrkusetekst">
    <w:name w:val="endnote text"/>
    <w:basedOn w:val="Normaallaad"/>
    <w:link w:val="LpumrkusetekstMrk"/>
    <w:uiPriority w:val="99"/>
    <w:unhideWhenUsed/>
    <w:rsid w:val="00160CC8"/>
    <w:pPr>
      <w:spacing w:after="0" w:line="240" w:lineRule="auto"/>
    </w:pPr>
    <w:rPr>
      <w:rFonts w:asciiTheme="minorHAnsi" w:hAnsiTheme="minorHAnsi"/>
      <w:color w:val="auto"/>
      <w:sz w:val="20"/>
      <w:szCs w:val="20"/>
      <w:lang w:val="et-EE"/>
    </w:rPr>
  </w:style>
  <w:style w:type="character" w:customStyle="1" w:styleId="LpumrkusetekstMrk">
    <w:name w:val="Lõpumärkuse tekst Märk"/>
    <w:basedOn w:val="Liguvaikefont"/>
    <w:link w:val="Lpumrkusetekst"/>
    <w:uiPriority w:val="99"/>
    <w:rsid w:val="00160CC8"/>
    <w:rPr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jr00278\OneDrive%20-%20EE%20GOV\Dokumendid\Custom%20Office%20Templates\Inno_CVI_dokumendipo&#771;hi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EF2982B203CE4E8B1D3D461888D1DD" ma:contentTypeVersion="17" ma:contentTypeDescription="Loo uus dokument" ma:contentTypeScope="" ma:versionID="ba028117e84958c922a1df6d33c99b30">
  <xsd:schema xmlns:xsd="http://www.w3.org/2001/XMLSchema" xmlns:xs="http://www.w3.org/2001/XMLSchema" xmlns:p="http://schemas.microsoft.com/office/2006/metadata/properties" xmlns:ns2="dedb7213-b040-4fb8-b2b2-0422b2ae9e33" xmlns:ns3="3d7fb3fa-7f75-4382-a1fe-43b99e0a9782" targetNamespace="http://schemas.microsoft.com/office/2006/metadata/properties" ma:root="true" ma:fieldsID="9c5b7cf3025732e273280244403814a0" ns2:_="" ns3:_="">
    <xsd:import namespace="dedb7213-b040-4fb8-b2b2-0422b2ae9e33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Teie_x0020_nimi" minOccurs="0"/>
                <xsd:element ref="ns2:Organisatsioon_x0020_" minOccurs="0"/>
                <xsd:element ref="ns2:Kontakt_x0020__x0028_e_x002d_pos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7213-b040-4fb8-b2b2-0422b2ae9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Teie_x0020_nimi" ma:index="22" nillable="true" ma:displayName="Teie nimi" ma:internalName="Teie_x0020_nimi">
      <xsd:simpleType>
        <xsd:restriction base="dms:Text">
          <xsd:maxLength value="255"/>
        </xsd:restriction>
      </xsd:simpleType>
    </xsd:element>
    <xsd:element name="Organisatsioon_x0020_" ma:index="23" nillable="true" ma:displayName="Organisatsioon" ma:internalName="Organisatsioon_x0020_">
      <xsd:simpleType>
        <xsd:restriction base="dms:Text">
          <xsd:maxLength value="255"/>
        </xsd:restriction>
      </xsd:simpleType>
    </xsd:element>
    <xsd:element name="Kontakt_x0020__x0028_e_x002d_post_x0029_" ma:index="24" nillable="true" ma:displayName="Kontakt (e-post)" ma:internalName="Kontakt_x0020__x0028_e_x002d_post_x002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4c7ecc-1144-4c59-be47-3a7087c893cc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dedb7213-b040-4fb8-b2b2-0422b2ae9e33">
      <Terms xmlns="http://schemas.microsoft.com/office/infopath/2007/PartnerControls"/>
    </lcf76f155ced4ddcb4097134ff3c332f>
    <Organisatsioon_x0020_ xmlns="dedb7213-b040-4fb8-b2b2-0422b2ae9e33" xsi:nil="true"/>
    <Teie_x0020_nimi xmlns="dedb7213-b040-4fb8-b2b2-0422b2ae9e33" xsi:nil="true"/>
    <Kontakt_x0020__x0028_e_x002d_post_x0029_ xmlns="dedb7213-b040-4fb8-b2b2-0422b2ae9e33" xsi:nil="true"/>
  </documentManagement>
</p:properties>
</file>

<file path=customXml/itemProps1.xml><?xml version="1.0" encoding="utf-8"?>
<ds:datastoreItem xmlns:ds="http://schemas.openxmlformats.org/officeDocument/2006/customXml" ds:itemID="{9F8DD70A-1973-4E58-B10E-519E13655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29BAFB-4976-48BC-85FD-606A2F4BA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b7213-b040-4fb8-b2b2-0422b2ae9e33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A26C8-D9F4-4A69-A9A9-7E84527B1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6CE37-16C6-47EB-B6BC-0B46D11F77C3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dedb7213-b040-4fb8-b2b2-0422b2ae9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Inno_CVI_dokumendipõhi_1</Template>
  <TotalTime>0</TotalTime>
  <Pages>2</Pages>
  <Words>68</Words>
  <Characters>398</Characters>
  <Application>Microsoft Office Word</Application>
  <DocSecurity>0</DocSecurity>
  <Lines>3</Lines>
  <Paragraphs>1</Paragraphs>
  <ScaleCrop>false</ScaleCrop>
  <Manager/>
  <Company/>
  <LinksUpToDate>false</LinksUpToDate>
  <CharactersWithSpaces>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Madleen Rodima - RK</dc:creator>
  <cp:keywords/>
  <dc:description/>
  <cp:lastModifiedBy>Kadi Villers - RK</cp:lastModifiedBy>
  <cp:revision>2</cp:revision>
  <cp:lastPrinted>2026-04-11T07:18:00Z</cp:lastPrinted>
  <dcterms:created xsi:type="dcterms:W3CDTF">2026-09-07T15:19:00Z</dcterms:created>
  <dcterms:modified xsi:type="dcterms:W3CDTF">2026-09-07T15:19:00Z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2025-08-26T06:30:45Z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cd071ad8-02d1-446b-9ee8-7ebde6c5e5e8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0x01010066EF2982B203CE4E8B1D3D461888D1DD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