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ontuurtabel"/>
        <w:tblW w:w="544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8"/>
        <w:gridCol w:w="1018"/>
        <w:gridCol w:w="1643"/>
      </w:tblGrid>
      <w:tr w:rsidR="001A43D1" w:rsidRPr="0044333C" w14:paraId="3AABFBD1" w14:textId="77777777" w:rsidTr="000D58F5">
        <w:trPr>
          <w:trHeight w:val="1786"/>
          <w:jc w:val="center"/>
        </w:trPr>
        <w:sdt>
          <w:sdtPr>
            <w:rPr>
              <w:rFonts w:ascii="Manrope SemiBold" w:hAnsi="Manrope SemiBold" w:cstheme="minorHAnsi"/>
              <w:color w:val="auto"/>
              <w:lang w:val="et-EE"/>
            </w:rPr>
            <w:id w:val="-182973463"/>
            <w:picture/>
          </w:sdtPr>
          <w:sdtEndPr/>
          <w:sdtContent>
            <w:tc>
              <w:tcPr>
                <w:tcW w:w="2788" w:type="dxa"/>
              </w:tcPr>
              <w:p w14:paraId="1930C6C4" w14:textId="77777777" w:rsidR="000D58F5" w:rsidRPr="0044333C" w:rsidRDefault="000D58F5" w:rsidP="00FF58B1">
                <w:pPr>
                  <w:rPr>
                    <w:rFonts w:ascii="Manrope SemiBold" w:hAnsi="Manrope SemiBold" w:cstheme="minorHAnsi"/>
                    <w:color w:val="auto"/>
                    <w:lang w:val="et-EE"/>
                  </w:rPr>
                </w:pPr>
                <w:r w:rsidRPr="0044333C">
                  <w:rPr>
                    <w:rFonts w:ascii="Manrope SemiBold" w:hAnsi="Manrope SemiBold" w:cstheme="minorHAnsi"/>
                    <w:noProof/>
                    <w:color w:val="auto"/>
                    <w:lang w:val="et-EE"/>
                  </w:rPr>
                  <w:drawing>
                    <wp:inline distT="0" distB="0" distL="0" distR="0" wp14:anchorId="45BA5575" wp14:editId="4C3C85AC">
                      <wp:extent cx="1770973" cy="1030014"/>
                      <wp:effectExtent l="0" t="0" r="0" b="0"/>
                      <wp:docPr id="95929111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5929111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85846" cy="10386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1018" w:type="dxa"/>
          </w:tcPr>
          <w:p w14:paraId="7F46035F" w14:textId="53F3CA1F" w:rsidR="000D58F5" w:rsidRPr="0044333C" w:rsidRDefault="000D58F5" w:rsidP="00FF58B1">
            <w:pPr>
              <w:rPr>
                <w:rFonts w:ascii="Manrope SemiBold" w:hAnsi="Manrope SemiBold" w:cstheme="minorHAnsi"/>
                <w:color w:val="auto"/>
                <w:lang w:val="et-EE"/>
              </w:rPr>
            </w:pPr>
          </w:p>
        </w:tc>
        <w:sdt>
          <w:sdtPr>
            <w:rPr>
              <w:rFonts w:ascii="Manrope SemiBold" w:hAnsi="Manrope SemiBold" w:cstheme="minorHAnsi"/>
              <w:color w:val="auto"/>
              <w:lang w:val="et-EE"/>
            </w:rPr>
            <w:id w:val="1466080852"/>
            <w:picture/>
          </w:sdtPr>
          <w:sdtEndPr/>
          <w:sdtContent>
            <w:tc>
              <w:tcPr>
                <w:tcW w:w="1643" w:type="dxa"/>
              </w:tcPr>
              <w:p w14:paraId="313E360A" w14:textId="77777777" w:rsidR="000D58F5" w:rsidRPr="0044333C" w:rsidRDefault="000D58F5" w:rsidP="00FF58B1">
                <w:pPr>
                  <w:rPr>
                    <w:rFonts w:ascii="Manrope SemiBold" w:hAnsi="Manrope SemiBold" w:cstheme="minorHAnsi"/>
                    <w:color w:val="auto"/>
                    <w:lang w:val="et-EE"/>
                  </w:rPr>
                </w:pPr>
                <w:r w:rsidRPr="0044333C">
                  <w:rPr>
                    <w:rFonts w:ascii="Manrope SemiBold" w:hAnsi="Manrope SemiBold" w:cstheme="minorHAnsi"/>
                    <w:noProof/>
                    <w:color w:val="auto"/>
                    <w:lang w:val="et-EE" w:eastAsia="x-none"/>
                  </w:rPr>
                  <w:drawing>
                    <wp:inline distT="0" distB="0" distL="0" distR="0" wp14:anchorId="0FF59122" wp14:editId="3781AACF">
                      <wp:extent cx="914400" cy="911928"/>
                      <wp:effectExtent l="0" t="0" r="0" b="2540"/>
                      <wp:docPr id="1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14400" cy="91192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72E86720" w14:textId="234D5944" w:rsidR="00F823D6" w:rsidRPr="0044333C" w:rsidRDefault="00F823D6">
      <w:pPr>
        <w:rPr>
          <w:rFonts w:ascii="Manrope SemiBold" w:hAnsi="Manrope SemiBold" w:cstheme="minorHAnsi"/>
          <w:color w:val="auto"/>
          <w:lang w:val="et-EE"/>
        </w:rPr>
      </w:pPr>
    </w:p>
    <w:p w14:paraId="58C92D89" w14:textId="698D1BE6" w:rsidR="004A5E86" w:rsidRPr="0044333C" w:rsidRDefault="00987B59">
      <w:pPr>
        <w:rPr>
          <w:rFonts w:ascii="Manrope SemiBold" w:hAnsi="Manrope SemiBold" w:cstheme="minorHAnsi"/>
          <w:color w:val="auto"/>
          <w:lang w:val="et-EE"/>
        </w:rPr>
      </w:pPr>
      <w:sdt>
        <w:sdtPr>
          <w:rPr>
            <w:rFonts w:ascii="Manrope SemiBold" w:hAnsi="Manrope SemiBold"/>
            <w:noProof/>
            <w:color w:val="auto"/>
            <w:lang w:val="et-EE"/>
          </w:rPr>
          <w:id w:val="-459420172"/>
          <w:picture/>
        </w:sdtPr>
        <w:sdtEndPr/>
        <w:sdtContent/>
      </w:sdt>
    </w:p>
    <w:p w14:paraId="38E4C4CD" w14:textId="3A797BEF" w:rsidR="008069FF" w:rsidRPr="0044333C" w:rsidRDefault="0099426E" w:rsidP="0099426E">
      <w:pPr>
        <w:tabs>
          <w:tab w:val="left" w:pos="7341"/>
        </w:tabs>
        <w:rPr>
          <w:rFonts w:ascii="Manrope SemiBold" w:hAnsi="Manrope SemiBold" w:cstheme="minorHAnsi"/>
          <w:color w:val="auto"/>
          <w:lang w:val="et-EE"/>
        </w:rPr>
      </w:pPr>
      <w:r w:rsidRPr="0044333C">
        <w:rPr>
          <w:rFonts w:ascii="Manrope SemiBold" w:hAnsi="Manrope SemiBold" w:cstheme="minorHAnsi"/>
          <w:color w:val="auto"/>
          <w:lang w:val="et-EE"/>
        </w:rPr>
        <w:tab/>
      </w:r>
      <w:sdt>
        <w:sdtPr>
          <w:rPr>
            <w:rFonts w:ascii="Manrope SemiBold" w:hAnsi="Manrope SemiBold"/>
            <w:noProof/>
            <w:color w:val="auto"/>
            <w:lang w:val="et-EE"/>
          </w:rPr>
          <w:id w:val="-1111202122"/>
          <w:picture/>
        </w:sdtPr>
        <w:sdtEndPr/>
        <w:sdtContent/>
      </w:sdt>
      <w:r w:rsidR="000D58F5" w:rsidRPr="0044333C">
        <w:rPr>
          <w:rFonts w:ascii="Manrope SemiBold" w:hAnsi="Manrope SemiBold"/>
          <w:noProof/>
          <w:color w:val="auto"/>
          <w:lang w:val="et-EE"/>
        </w:rPr>
        <w:t xml:space="preserve"> </w:t>
      </w:r>
    </w:p>
    <w:p w14:paraId="3B5EB2C2" w14:textId="77777777" w:rsidR="008069FF" w:rsidRPr="0044333C" w:rsidRDefault="008069FF">
      <w:pPr>
        <w:rPr>
          <w:rFonts w:ascii="Manrope SemiBold" w:hAnsi="Manrope SemiBold" w:cstheme="minorHAnsi"/>
          <w:color w:val="auto"/>
          <w:lang w:val="et-EE"/>
        </w:rPr>
      </w:pPr>
    </w:p>
    <w:p w14:paraId="3AFC7E7D" w14:textId="77777777" w:rsidR="006C26A6" w:rsidRPr="0044333C" w:rsidRDefault="006C26A6">
      <w:pPr>
        <w:rPr>
          <w:rFonts w:ascii="Manrope SemiBold" w:hAnsi="Manrope SemiBold" w:cstheme="minorHAnsi"/>
          <w:color w:val="auto"/>
          <w:lang w:val="et-EE"/>
        </w:rPr>
      </w:pPr>
    </w:p>
    <w:p w14:paraId="038D5C3A" w14:textId="77777777" w:rsidR="006C26A6" w:rsidRPr="0044333C" w:rsidRDefault="007D6507">
      <w:pPr>
        <w:rPr>
          <w:rFonts w:ascii="Manrope SemiBold" w:hAnsi="Manrope SemiBold" w:cstheme="minorHAnsi"/>
          <w:color w:val="auto"/>
          <w:lang w:val="et-EE"/>
        </w:rPr>
      </w:pPr>
      <w:r w:rsidRPr="0044333C">
        <w:rPr>
          <w:rFonts w:ascii="Manrope SemiBold" w:hAnsi="Manrope SemiBold" w:cstheme="minorHAnsi"/>
          <w:noProof/>
          <w:color w:val="auto"/>
          <w:lang w:val="et-EE" w:eastAsia="x-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B24267" wp14:editId="09AA3AF2">
                <wp:simplePos x="0" y="0"/>
                <wp:positionH relativeFrom="margin">
                  <wp:posOffset>141785</wp:posOffset>
                </wp:positionH>
                <wp:positionV relativeFrom="paragraph">
                  <wp:posOffset>240756</wp:posOffset>
                </wp:positionV>
                <wp:extent cx="6328229" cy="17145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8229" cy="171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1A1425" w14:textId="455EBCAE" w:rsidR="006C26A6" w:rsidRPr="001E19C8" w:rsidRDefault="0099426E" w:rsidP="004A5E86">
                            <w:pPr>
                              <w:spacing w:line="240" w:lineRule="auto"/>
                              <w:ind w:right="126" w:firstLine="142"/>
                              <w:jc w:val="center"/>
                              <w:rPr>
                                <w:rFonts w:ascii="Manrope SemiBold" w:hAnsi="Manrope SemiBold" w:cs="Arial"/>
                                <w:sz w:val="56"/>
                                <w:szCs w:val="56"/>
                              </w:rPr>
                            </w:pPr>
                            <w:r w:rsidRPr="0099426E">
                              <w:rPr>
                                <w:rFonts w:ascii="Manrope SemiBold" w:hAnsi="Manrope SemiBold" w:cs="Arial"/>
                                <w:sz w:val="56"/>
                                <w:szCs w:val="56"/>
                                <w:lang w:val="et-EE"/>
                              </w:rPr>
                              <w:t>Projekt „</w:t>
                            </w:r>
                            <w:r w:rsidR="00C464AA" w:rsidRPr="00C464AA">
                              <w:rPr>
                                <w:rFonts w:ascii="Manrope SemiBold" w:hAnsi="Manrope SemiBold" w:cs="Arial"/>
                                <w:sz w:val="56"/>
                                <w:szCs w:val="56"/>
                                <w:highlight w:val="yellow"/>
                                <w:lang w:val="et-EE"/>
                              </w:rPr>
                              <w:t>Nimi</w:t>
                            </w:r>
                            <w:r w:rsidRPr="0099426E">
                              <w:rPr>
                                <w:rFonts w:ascii="Manrope SemiBold" w:hAnsi="Manrope SemiBold" w:cs="Arial"/>
                                <w:iCs/>
                                <w:sz w:val="56"/>
                                <w:szCs w:val="56"/>
                                <w:lang w:val="et-EE"/>
                              </w:rPr>
                              <w:t>”</w:t>
                            </w:r>
                            <w:r>
                              <w:rPr>
                                <w:rFonts w:ascii="Manrope SemiBold" w:hAnsi="Manrope SemiBold" w:cs="Arial"/>
                                <w:iCs/>
                                <w:sz w:val="56"/>
                                <w:szCs w:val="56"/>
                                <w:lang w:val="et-EE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2426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1.15pt;margin-top:18.95pt;width:498.3pt;height:13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" filled="f" stroked="f" strokeweight=".5pt">
                <v:textbox>
                  <w:txbxContent>
                    <w:p w14:paraId="3B1A1425" w14:textId="455EBCAE" w:rsidR="006C26A6" w:rsidRPr="001E19C8" w:rsidRDefault="0099426E" w:rsidP="004A5E86">
                      <w:pPr>
                        <w:spacing w:line="240" w:lineRule="auto"/>
                        <w:ind w:right="126" w:firstLine="142"/>
                        <w:jc w:val="center"/>
                        <w:rPr>
                          <w:rFonts w:ascii="Manrope SemiBold" w:hAnsi="Manrope SemiBold" w:cs="Arial"/>
                          <w:sz w:val="56"/>
                          <w:szCs w:val="56"/>
                        </w:rPr>
                      </w:pPr>
                      <w:r w:rsidRPr="0099426E">
                        <w:rPr>
                          <w:rFonts w:ascii="Manrope SemiBold" w:hAnsi="Manrope SemiBold" w:cs="Arial"/>
                          <w:sz w:val="56"/>
                          <w:szCs w:val="56"/>
                          <w:lang w:val="et-EE"/>
                        </w:rPr>
                        <w:t>Projekt „</w:t>
                      </w:r>
                      <w:r w:rsidR="00C464AA" w:rsidRPr="00C464AA">
                        <w:rPr>
                          <w:rFonts w:ascii="Manrope SemiBold" w:hAnsi="Manrope SemiBold" w:cs="Arial"/>
                          <w:sz w:val="56"/>
                          <w:szCs w:val="56"/>
                          <w:highlight w:val="yellow"/>
                          <w:lang w:val="et-EE"/>
                        </w:rPr>
                        <w:t>Nimi</w:t>
                      </w:r>
                      <w:r w:rsidRPr="0099426E">
                        <w:rPr>
                          <w:rFonts w:ascii="Manrope SemiBold" w:hAnsi="Manrope SemiBold" w:cs="Arial"/>
                          <w:iCs/>
                          <w:sz w:val="56"/>
                          <w:szCs w:val="56"/>
                          <w:lang w:val="et-EE"/>
                        </w:rPr>
                        <w:t>”</w:t>
                      </w:r>
                      <w:r>
                        <w:rPr>
                          <w:rFonts w:ascii="Manrope SemiBold" w:hAnsi="Manrope SemiBold" w:cs="Arial"/>
                          <w:iCs/>
                          <w:sz w:val="56"/>
                          <w:szCs w:val="56"/>
                          <w:lang w:val="et-EE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17D63D" w14:textId="77777777" w:rsidR="00B642EE" w:rsidRPr="0044333C" w:rsidRDefault="00B642EE">
      <w:pPr>
        <w:rPr>
          <w:rFonts w:ascii="Manrope SemiBold" w:hAnsi="Manrope SemiBold" w:cstheme="minorHAnsi"/>
          <w:color w:val="auto"/>
          <w:lang w:val="et-EE"/>
        </w:rPr>
      </w:pPr>
    </w:p>
    <w:p w14:paraId="6A82D2B3" w14:textId="77777777" w:rsidR="00B642EE" w:rsidRPr="0044333C" w:rsidRDefault="00B642EE">
      <w:pPr>
        <w:rPr>
          <w:rFonts w:ascii="Manrope SemiBold" w:hAnsi="Manrope SemiBold" w:cstheme="minorHAnsi"/>
          <w:color w:val="auto"/>
          <w:lang w:val="et-EE"/>
        </w:rPr>
      </w:pPr>
    </w:p>
    <w:p w14:paraId="37DA167D" w14:textId="77777777" w:rsidR="00B642EE" w:rsidRPr="0044333C" w:rsidRDefault="00B642EE">
      <w:pPr>
        <w:rPr>
          <w:rFonts w:ascii="Manrope SemiBold" w:hAnsi="Manrope SemiBold" w:cstheme="minorHAnsi"/>
          <w:color w:val="auto"/>
          <w:lang w:val="et-EE"/>
        </w:rPr>
      </w:pPr>
    </w:p>
    <w:p w14:paraId="449D7DBF" w14:textId="77777777" w:rsidR="008069FF" w:rsidRPr="0044333C" w:rsidRDefault="008069FF">
      <w:pPr>
        <w:rPr>
          <w:rFonts w:ascii="Manrope SemiBold" w:hAnsi="Manrope SemiBold" w:cstheme="minorHAnsi"/>
          <w:color w:val="auto"/>
          <w:lang w:val="et-EE"/>
        </w:rPr>
      </w:pPr>
    </w:p>
    <w:p w14:paraId="68EDD509" w14:textId="77777777" w:rsidR="008069FF" w:rsidRPr="0044333C" w:rsidRDefault="008069FF" w:rsidP="008069FF">
      <w:pPr>
        <w:rPr>
          <w:rFonts w:ascii="Manrope SemiBold" w:hAnsi="Manrope SemiBold" w:cstheme="minorHAnsi"/>
          <w:color w:val="auto"/>
          <w:lang w:val="et-EE"/>
        </w:rPr>
      </w:pPr>
    </w:p>
    <w:p w14:paraId="0712B382" w14:textId="77777777" w:rsidR="00F722B0" w:rsidRPr="0044333C" w:rsidRDefault="00B92DE5" w:rsidP="008069FF">
      <w:pPr>
        <w:tabs>
          <w:tab w:val="left" w:pos="3974"/>
        </w:tabs>
        <w:rPr>
          <w:rFonts w:ascii="Manrope SemiBold" w:hAnsi="Manrope SemiBold" w:cstheme="minorHAnsi"/>
          <w:color w:val="auto"/>
          <w:lang w:val="et-EE"/>
        </w:rPr>
      </w:pPr>
      <w:r w:rsidRPr="0044333C">
        <w:rPr>
          <w:rFonts w:ascii="Manrope SemiBold" w:hAnsi="Manrope SemiBold" w:cstheme="minorHAnsi"/>
          <w:noProof/>
          <w:color w:val="auto"/>
          <w:lang w:val="et-EE" w:eastAsia="x-none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2A3FB00" wp14:editId="5B3251E2">
                <wp:simplePos x="0" y="0"/>
                <wp:positionH relativeFrom="margin">
                  <wp:posOffset>-540385</wp:posOffset>
                </wp:positionH>
                <wp:positionV relativeFrom="paragraph">
                  <wp:posOffset>243778</wp:posOffset>
                </wp:positionV>
                <wp:extent cx="7554595" cy="5715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459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C34634" w14:textId="3999860F" w:rsidR="003C1C37" w:rsidRPr="006E7446" w:rsidRDefault="00E966B2" w:rsidP="003C1C37">
                            <w:pPr>
                              <w:spacing w:line="240" w:lineRule="auto"/>
                              <w:jc w:val="center"/>
                              <w:rPr>
                                <w:rFonts w:ascii="Manrope Light" w:hAnsi="Manrope Light" w:cs="Arial"/>
                                <w:sz w:val="56"/>
                                <w:szCs w:val="56"/>
                              </w:rPr>
                            </w:pPr>
                            <w:proofErr w:type="spellStart"/>
                            <w:r>
                              <w:rPr>
                                <w:rFonts w:ascii="Manrope Light" w:hAnsi="Manrope Light" w:cs="Arial"/>
                                <w:sz w:val="56"/>
                                <w:szCs w:val="56"/>
                                <w:lang w:val="en-US"/>
                              </w:rPr>
                              <w:t>Rakendus</w:t>
                            </w:r>
                            <w:r w:rsidR="00B745C3">
                              <w:rPr>
                                <w:rFonts w:ascii="Manrope Light" w:hAnsi="Manrope Light" w:cs="Arial"/>
                                <w:sz w:val="56"/>
                                <w:szCs w:val="56"/>
                                <w:lang w:val="en-US"/>
                              </w:rPr>
                              <w:t>aruanne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3FB00" id="Text Box 4" o:spid="_x0000_s1027" type="#_x0000_t202" style="position:absolute;margin-left:-42.55pt;margin-top:19.2pt;width:594.85pt;height:4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" filled="f" stroked="f" strokeweight=".5pt">
                <v:textbox>
                  <w:txbxContent>
                    <w:p w14:paraId="3CC34634" w14:textId="3999860F" w:rsidR="003C1C37" w:rsidRPr="006E7446" w:rsidRDefault="00E966B2" w:rsidP="003C1C37">
                      <w:pPr>
                        <w:spacing w:line="240" w:lineRule="auto"/>
                        <w:jc w:val="center"/>
                        <w:rPr>
                          <w:rFonts w:ascii="Manrope Light" w:hAnsi="Manrope Light" w:cs="Arial"/>
                          <w:sz w:val="56"/>
                          <w:szCs w:val="56"/>
                        </w:rPr>
                      </w:pPr>
                      <w:proofErr w:type="spellStart"/>
                      <w:r>
                        <w:rPr>
                          <w:rFonts w:ascii="Manrope Light" w:hAnsi="Manrope Light" w:cs="Arial"/>
                          <w:sz w:val="56"/>
                          <w:szCs w:val="56"/>
                          <w:lang w:val="en-US"/>
                        </w:rPr>
                        <w:t>Rakendus</w:t>
                      </w:r>
                      <w:r w:rsidR="00B745C3">
                        <w:rPr>
                          <w:rFonts w:ascii="Manrope Light" w:hAnsi="Manrope Light" w:cs="Arial"/>
                          <w:sz w:val="56"/>
                          <w:szCs w:val="56"/>
                          <w:lang w:val="en-US"/>
                        </w:rPr>
                        <w:t>aruanne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7D31A7" w14:textId="77777777" w:rsidR="00F722B0" w:rsidRPr="0044333C" w:rsidRDefault="00F722B0" w:rsidP="00F722B0">
      <w:pPr>
        <w:rPr>
          <w:rFonts w:ascii="Manrope SemiBold" w:hAnsi="Manrope SemiBold" w:cstheme="minorHAnsi"/>
          <w:color w:val="auto"/>
          <w:lang w:val="et-EE"/>
        </w:rPr>
      </w:pPr>
    </w:p>
    <w:p w14:paraId="24E6D30C" w14:textId="77777777" w:rsidR="00F722B0" w:rsidRPr="0044333C" w:rsidRDefault="00F722B0" w:rsidP="00F722B0">
      <w:pPr>
        <w:rPr>
          <w:rFonts w:ascii="Manrope SemiBold" w:hAnsi="Manrope SemiBold" w:cstheme="minorHAnsi"/>
          <w:color w:val="auto"/>
          <w:lang w:val="et-EE"/>
        </w:rPr>
      </w:pPr>
    </w:p>
    <w:p w14:paraId="463B451B" w14:textId="77777777" w:rsidR="00F722B0" w:rsidRPr="0044333C" w:rsidRDefault="00F722B0" w:rsidP="00F722B0">
      <w:pPr>
        <w:rPr>
          <w:rFonts w:ascii="Manrope SemiBold" w:hAnsi="Manrope SemiBold" w:cstheme="minorHAnsi"/>
          <w:color w:val="auto"/>
          <w:lang w:val="et-EE"/>
        </w:rPr>
      </w:pPr>
    </w:p>
    <w:p w14:paraId="6AD6FD2A" w14:textId="77777777" w:rsidR="00F722B0" w:rsidRPr="0044333C" w:rsidRDefault="00F722B0" w:rsidP="00F722B0">
      <w:pPr>
        <w:rPr>
          <w:rFonts w:ascii="Manrope SemiBold" w:hAnsi="Manrope SemiBold" w:cstheme="minorHAnsi"/>
          <w:color w:val="auto"/>
          <w:lang w:val="et-EE"/>
        </w:rPr>
      </w:pPr>
    </w:p>
    <w:p w14:paraId="54BB24B9" w14:textId="77777777" w:rsidR="00F722B0" w:rsidRPr="0044333C" w:rsidRDefault="00F722B0" w:rsidP="00F722B0">
      <w:pPr>
        <w:rPr>
          <w:rFonts w:ascii="Manrope SemiBold" w:hAnsi="Manrope SemiBold" w:cstheme="minorHAnsi"/>
          <w:color w:val="auto"/>
          <w:lang w:val="et-EE"/>
        </w:rPr>
      </w:pPr>
    </w:p>
    <w:p w14:paraId="2A7CBFC6" w14:textId="5300FA5F" w:rsidR="00F722B0" w:rsidRPr="0044333C" w:rsidRDefault="00FE2069" w:rsidP="00F722B0">
      <w:pPr>
        <w:rPr>
          <w:rFonts w:ascii="Manrope SemiBold" w:hAnsi="Manrope SemiBold" w:cstheme="minorHAnsi"/>
          <w:color w:val="auto"/>
          <w:lang w:val="et-EE"/>
        </w:rPr>
      </w:pPr>
      <w:r w:rsidRPr="0044333C">
        <w:rPr>
          <w:rFonts w:ascii="Manrope SemiBold" w:hAnsi="Manrope SemiBold" w:cstheme="minorHAnsi"/>
          <w:noProof/>
          <w:color w:val="auto"/>
          <w:lang w:val="et-EE" w:eastAsia="x-none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DE5AE7D" wp14:editId="77BCB1BE">
                <wp:simplePos x="0" y="0"/>
                <wp:positionH relativeFrom="margin">
                  <wp:align>center</wp:align>
                </wp:positionH>
                <wp:positionV relativeFrom="paragraph">
                  <wp:posOffset>196215</wp:posOffset>
                </wp:positionV>
                <wp:extent cx="5908876" cy="867104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8876" cy="8671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D4FB02" w14:textId="54D4A662" w:rsidR="00F23ACA" w:rsidRPr="0099426E" w:rsidRDefault="00C464AA" w:rsidP="00FE2069">
                            <w:pPr>
                              <w:spacing w:line="240" w:lineRule="auto"/>
                              <w:jc w:val="center"/>
                              <w:rPr>
                                <w:rFonts w:ascii="Manrope Medium" w:hAnsi="Manrope Medium" w:cs="Arial"/>
                                <w:sz w:val="44"/>
                                <w:szCs w:val="44"/>
                                <w:lang w:val="et-EE"/>
                              </w:rPr>
                            </w:pPr>
                            <w:r w:rsidRPr="00C464AA">
                              <w:rPr>
                                <w:rFonts w:ascii="Manrope Medium" w:hAnsi="Manrope Medium" w:cs="Arial"/>
                                <w:sz w:val="44"/>
                                <w:szCs w:val="44"/>
                                <w:highlight w:val="yellow"/>
                                <w:lang w:val="et-EE"/>
                              </w:rPr>
                              <w:t>Projekti esitaja asutus</w:t>
                            </w:r>
                            <w:r w:rsidR="00B85BD5">
                              <w:rPr>
                                <w:rFonts w:ascii="Manrope Medium" w:hAnsi="Manrope Medium" w:cs="Arial"/>
                                <w:sz w:val="44"/>
                                <w:szCs w:val="44"/>
                                <w:lang w:val="et-EE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5AE7D" id="Text Box 6" o:spid="_x0000_s1028" type="#_x0000_t202" style="position:absolute;margin-left:0;margin-top:15.45pt;width:465.25pt;height:68.3pt;z-index:25165824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" filled="f" stroked="f" strokeweight=".5pt">
                <v:textbox>
                  <w:txbxContent>
                    <w:p w14:paraId="3AD4FB02" w14:textId="54D4A662" w:rsidR="00F23ACA" w:rsidRPr="0099426E" w:rsidRDefault="00C464AA" w:rsidP="00FE2069">
                      <w:pPr>
                        <w:spacing w:line="240" w:lineRule="auto"/>
                        <w:jc w:val="center"/>
                        <w:rPr>
                          <w:rFonts w:ascii="Manrope Medium" w:hAnsi="Manrope Medium" w:cs="Arial"/>
                          <w:sz w:val="44"/>
                          <w:szCs w:val="44"/>
                          <w:lang w:val="et-EE"/>
                        </w:rPr>
                      </w:pPr>
                      <w:r w:rsidRPr="00C464AA">
                        <w:rPr>
                          <w:rFonts w:ascii="Manrope Medium" w:hAnsi="Manrope Medium" w:cs="Arial"/>
                          <w:sz w:val="44"/>
                          <w:szCs w:val="44"/>
                          <w:highlight w:val="yellow"/>
                          <w:lang w:val="et-EE"/>
                        </w:rPr>
                        <w:t>Projekti esitaja asutus</w:t>
                      </w:r>
                      <w:r w:rsidR="00B85BD5">
                        <w:rPr>
                          <w:rFonts w:ascii="Manrope Medium" w:hAnsi="Manrope Medium" w:cs="Arial"/>
                          <w:sz w:val="44"/>
                          <w:szCs w:val="44"/>
                          <w:lang w:val="et-EE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D5DE5B" w14:textId="77777777" w:rsidR="00F722B0" w:rsidRPr="0044333C" w:rsidRDefault="00F722B0" w:rsidP="00F722B0">
      <w:pPr>
        <w:rPr>
          <w:rFonts w:ascii="Manrope SemiBold" w:hAnsi="Manrope SemiBold" w:cstheme="minorHAnsi"/>
          <w:color w:val="auto"/>
          <w:lang w:val="et-EE"/>
        </w:rPr>
      </w:pPr>
    </w:p>
    <w:p w14:paraId="3DC01137" w14:textId="77777777" w:rsidR="00F722B0" w:rsidRPr="0044333C" w:rsidRDefault="00F722B0" w:rsidP="00F722B0">
      <w:pPr>
        <w:rPr>
          <w:rFonts w:ascii="Manrope SemiBold" w:hAnsi="Manrope SemiBold" w:cstheme="minorHAnsi"/>
          <w:color w:val="auto"/>
          <w:lang w:val="et-EE"/>
        </w:rPr>
      </w:pPr>
    </w:p>
    <w:p w14:paraId="0C6141C0" w14:textId="77777777" w:rsidR="00F722B0" w:rsidRPr="0044333C" w:rsidRDefault="00F722B0" w:rsidP="00F722B0">
      <w:pPr>
        <w:rPr>
          <w:rFonts w:ascii="Manrope SemiBold" w:hAnsi="Manrope SemiBold" w:cstheme="minorHAnsi"/>
          <w:color w:val="auto"/>
          <w:lang w:val="et-EE"/>
        </w:rPr>
      </w:pPr>
    </w:p>
    <w:p w14:paraId="0A242344" w14:textId="5391D8E4" w:rsidR="004D7586" w:rsidRPr="0044333C" w:rsidRDefault="001E0091">
      <w:pPr>
        <w:rPr>
          <w:rFonts w:ascii="Manrope SemiBold" w:hAnsi="Manrope SemiBold" w:cstheme="minorHAnsi"/>
          <w:color w:val="auto"/>
          <w:lang w:val="et-EE"/>
        </w:rPr>
        <w:sectPr w:rsidR="004D7586" w:rsidRPr="0044333C" w:rsidSect="00FF58B1">
          <w:headerReference w:type="default" r:id="rId13"/>
          <w:footerReference w:type="default" r:id="rId14"/>
          <w:pgSz w:w="11906" w:h="16838"/>
          <w:pgMar w:top="851" w:right="851" w:bottom="851" w:left="851" w:header="708" w:footer="708" w:gutter="0"/>
          <w:cols w:space="708"/>
          <w:docGrid w:linePitch="360"/>
        </w:sectPr>
      </w:pPr>
      <w:r w:rsidRPr="0044333C">
        <w:rPr>
          <w:rFonts w:ascii="Manrope SemiBold" w:hAnsi="Manrope SemiBold" w:cstheme="minorHAnsi"/>
          <w:noProof/>
          <w:color w:val="auto"/>
          <w:lang w:val="et-EE" w:eastAsia="x-none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6DD1581" wp14:editId="7A8EDD1C">
                <wp:simplePos x="0" y="0"/>
                <wp:positionH relativeFrom="column">
                  <wp:posOffset>2258695</wp:posOffset>
                </wp:positionH>
                <wp:positionV relativeFrom="paragraph">
                  <wp:posOffset>741680</wp:posOffset>
                </wp:positionV>
                <wp:extent cx="2044800" cy="637200"/>
                <wp:effectExtent l="0" t="0" r="0" b="0"/>
                <wp:wrapNone/>
                <wp:docPr id="873454953" name="Flowchart: Termina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800" cy="637200"/>
                        </a:xfrm>
                        <a:prstGeom prst="flowChartTerminator">
                          <a:avLst/>
                        </a:prstGeom>
                        <a:gradFill>
                          <a:gsLst>
                            <a:gs pos="0">
                              <a:srgbClr val="362DA9"/>
                            </a:gs>
                            <a:gs pos="35000">
                              <a:srgbClr val="1D176F"/>
                            </a:gs>
                            <a:gs pos="100000">
                              <a:srgbClr val="342EA2"/>
                            </a:gs>
                          </a:gsLst>
                          <a:lin ang="108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EA4F4A" w14:textId="50061255" w:rsidR="007D6507" w:rsidRPr="00B41EE8" w:rsidRDefault="00B85BD5" w:rsidP="007D6507">
                            <w:pPr>
                              <w:jc w:val="center"/>
                              <w:rPr>
                                <w:rFonts w:ascii="Manrope Medium" w:hAnsi="Manrope Medium"/>
                                <w:color w:val="FFFFFF" w:themeColor="background1"/>
                                <w:sz w:val="44"/>
                                <w:szCs w:val="44"/>
                                <w:lang w:val="et-EE"/>
                              </w:rPr>
                            </w:pPr>
                            <w:r>
                              <w:rPr>
                                <w:rFonts w:ascii="Manrope Medium" w:hAnsi="Manrope Medium"/>
                                <w:color w:val="FFFFFF" w:themeColor="background1"/>
                                <w:sz w:val="44"/>
                                <w:szCs w:val="44"/>
                                <w:lang w:val="et-EE"/>
                              </w:rPr>
                              <w:t>Tallinn</w:t>
                            </w:r>
                            <w:r w:rsidR="007D6507" w:rsidRPr="00B41EE8">
                              <w:rPr>
                                <w:rFonts w:ascii="Manrope Medium" w:hAnsi="Manrope Medium"/>
                                <w:color w:val="FFFFFF" w:themeColor="background1"/>
                                <w:sz w:val="44"/>
                                <w:szCs w:val="44"/>
                                <w:lang w:val="et-EE"/>
                              </w:rPr>
                              <w:t xml:space="preserve"> 202</w:t>
                            </w:r>
                            <w:r w:rsidR="00EF3DF7">
                              <w:rPr>
                                <w:rFonts w:ascii="Manrope Medium" w:hAnsi="Manrope Medium"/>
                                <w:color w:val="FFFFFF" w:themeColor="background1"/>
                                <w:sz w:val="44"/>
                                <w:szCs w:val="44"/>
                                <w:lang w:val="et-EE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DD1581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9" o:spid="_x0000_s1029" type="#_x0000_t116" style="position:absolute;margin-left:177.85pt;margin-top:58.4pt;width:161pt;height:50.1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" fillcolor="#362da9" stroked="f" strokeweight="1pt">
                <v:fill color2="#342ea2" angle="270" colors="0 #362da9;22938f #1d176f;1 #342ea2" focus="100%" type="gradient">
                  <o:fill v:ext="view" type="gradientUnscaled"/>
                </v:fill>
                <v:textbox>
                  <w:txbxContent>
                    <w:p w14:paraId="15EA4F4A" w14:textId="50061255" w:rsidR="007D6507" w:rsidRPr="00B41EE8" w:rsidRDefault="00B85BD5" w:rsidP="007D6507">
                      <w:pPr>
                        <w:jc w:val="center"/>
                        <w:rPr>
                          <w:rFonts w:ascii="Manrope Medium" w:hAnsi="Manrope Medium"/>
                          <w:color w:val="FFFFFF" w:themeColor="background1"/>
                          <w:sz w:val="44"/>
                          <w:szCs w:val="44"/>
                          <w:lang w:val="et-EE"/>
                        </w:rPr>
                      </w:pPr>
                      <w:r>
                        <w:rPr>
                          <w:rFonts w:ascii="Manrope Medium" w:hAnsi="Manrope Medium"/>
                          <w:color w:val="FFFFFF" w:themeColor="background1"/>
                          <w:sz w:val="44"/>
                          <w:szCs w:val="44"/>
                          <w:lang w:val="et-EE"/>
                        </w:rPr>
                        <w:t>Tallinn</w:t>
                      </w:r>
                      <w:r w:rsidR="007D6507" w:rsidRPr="00B41EE8">
                        <w:rPr>
                          <w:rFonts w:ascii="Manrope Medium" w:hAnsi="Manrope Medium"/>
                          <w:color w:val="FFFFFF" w:themeColor="background1"/>
                          <w:sz w:val="44"/>
                          <w:szCs w:val="44"/>
                          <w:lang w:val="et-EE"/>
                        </w:rPr>
                        <w:t xml:space="preserve"> 202</w:t>
                      </w:r>
                      <w:r w:rsidR="00EF3DF7">
                        <w:rPr>
                          <w:rFonts w:ascii="Manrope Medium" w:hAnsi="Manrope Medium"/>
                          <w:color w:val="FFFFFF" w:themeColor="background1"/>
                          <w:sz w:val="44"/>
                          <w:szCs w:val="44"/>
                          <w:lang w:val="et-EE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55D97F2E" w14:textId="28C1853A" w:rsidR="003D56ED" w:rsidRPr="0044333C" w:rsidRDefault="003D56ED" w:rsidP="609AF6E6">
      <w:pPr>
        <w:rPr>
          <w:rFonts w:ascii="Manrope SemiBold" w:hAnsi="Manrope SemiBold"/>
          <w:color w:val="auto"/>
          <w:lang w:val="et-EE"/>
        </w:rPr>
      </w:pPr>
    </w:p>
    <w:p w14:paraId="5E2AC3EA" w14:textId="1D3A8CA1" w:rsidR="609AF6E6" w:rsidRPr="0044333C" w:rsidRDefault="609AF6E6">
      <w:pPr>
        <w:rPr>
          <w:rFonts w:ascii="Manrope SemiBold" w:hAnsi="Manrope SemiBold"/>
          <w:color w:val="auto"/>
        </w:rPr>
      </w:pPr>
    </w:p>
    <w:p w14:paraId="7160CC1D" w14:textId="64B92B7D" w:rsidR="00F43DF0" w:rsidRPr="000D1482" w:rsidRDefault="008605DD" w:rsidP="000D1482">
      <w:pPr>
        <w:pStyle w:val="Pealkiri1"/>
        <w:ind w:left="284"/>
        <w:rPr>
          <w:rFonts w:ascii="Manrope SemiBold" w:eastAsia="Manrope SemiBold" w:hAnsi="Manrope SemiBold" w:cs="Manrope SemiBold"/>
          <w:color w:val="auto"/>
          <w:lang w:val="et-EE"/>
        </w:rPr>
      </w:pPr>
      <w:r w:rsidRPr="000D1482">
        <w:rPr>
          <w:rFonts w:ascii="Manrope SemiBold" w:eastAsia="Manrope SemiBold" w:hAnsi="Manrope SemiBold" w:cs="Manrope SemiBold"/>
          <w:color w:val="auto"/>
          <w:lang w:val="et-EE"/>
        </w:rPr>
        <w:t xml:space="preserve">1. </w:t>
      </w:r>
      <w:r w:rsidR="00F43DF0" w:rsidRPr="000D1482">
        <w:rPr>
          <w:rFonts w:ascii="Manrope SemiBold" w:eastAsia="Manrope SemiBold" w:hAnsi="Manrope SemiBold" w:cs="Manrope SemiBold"/>
          <w:color w:val="auto"/>
          <w:lang w:val="et-EE"/>
        </w:rPr>
        <w:t>Innovatsiooniprojekt</w:t>
      </w:r>
    </w:p>
    <w:p w14:paraId="29B936BD" w14:textId="68189BC4" w:rsidR="00DB6150" w:rsidRPr="000D1482" w:rsidRDefault="008605DD" w:rsidP="000D1482">
      <w:pPr>
        <w:pStyle w:val="Pealkiri2"/>
        <w:ind w:left="284"/>
        <w:rPr>
          <w:rFonts w:ascii="Manrope SemiBold" w:eastAsia="Manrope SemiBold" w:hAnsi="Manrope SemiBold" w:cs="Manrope SemiBold"/>
          <w:color w:val="auto"/>
          <w:lang w:val="et-EE"/>
        </w:rPr>
      </w:pPr>
      <w:r w:rsidRPr="000D1482">
        <w:rPr>
          <w:rFonts w:ascii="Manrope SemiBold" w:eastAsia="Manrope SemiBold" w:hAnsi="Manrope SemiBold" w:cs="Manrope SemiBold"/>
          <w:color w:val="auto"/>
          <w:lang w:val="et-EE"/>
        </w:rPr>
        <w:t xml:space="preserve">1.1. </w:t>
      </w:r>
      <w:r w:rsidR="00DB6150" w:rsidRPr="000D1482">
        <w:rPr>
          <w:rFonts w:ascii="Manrope SemiBold" w:eastAsia="Manrope SemiBold" w:hAnsi="Manrope SemiBold" w:cs="Manrope SemiBold"/>
          <w:color w:val="auto"/>
          <w:lang w:val="et-EE"/>
        </w:rPr>
        <w:t>Üldandmed</w:t>
      </w:r>
    </w:p>
    <w:tbl>
      <w:tblPr>
        <w:tblStyle w:val="Kontuurtabel"/>
        <w:tblW w:w="9351" w:type="dxa"/>
        <w:tblInd w:w="421" w:type="dxa"/>
        <w:tblLook w:val="04A0" w:firstRow="1" w:lastRow="0" w:firstColumn="1" w:lastColumn="0" w:noHBand="0" w:noVBand="1"/>
      </w:tblPr>
      <w:tblGrid>
        <w:gridCol w:w="2126"/>
        <w:gridCol w:w="7225"/>
      </w:tblGrid>
      <w:tr w:rsidR="0044333C" w:rsidRPr="0044333C" w14:paraId="1CFA80F8" w14:textId="77777777" w:rsidTr="7F33B49D">
        <w:tc>
          <w:tcPr>
            <w:tcW w:w="2126" w:type="dxa"/>
          </w:tcPr>
          <w:p w14:paraId="72BB4172" w14:textId="562DDE83" w:rsidR="004F6306" w:rsidRPr="0044333C" w:rsidRDefault="004F6306" w:rsidP="00F3250A">
            <w:pPr>
              <w:pStyle w:val="Loendilik"/>
              <w:spacing w:after="100" w:afterAutospacing="1" w:line="240" w:lineRule="auto"/>
              <w:ind w:left="0"/>
              <w:rPr>
                <w:rFonts w:ascii="Manrope SemiBold" w:eastAsia="Manrope SemiBold" w:hAnsi="Manrope SemiBold" w:cs="Manrope SemiBold"/>
                <w:b/>
                <w:bCs/>
                <w:sz w:val="22"/>
                <w:szCs w:val="22"/>
              </w:rPr>
            </w:pPr>
            <w:r w:rsidRPr="0044333C">
              <w:rPr>
                <w:rFonts w:ascii="Manrope SemiBold" w:eastAsia="Manrope SemiBold" w:hAnsi="Manrope SemiBold" w:cs="Manrope SemiBold"/>
                <w:b/>
                <w:bCs/>
                <w:sz w:val="22"/>
                <w:szCs w:val="22"/>
              </w:rPr>
              <w:t>Projekti nimetus ja toetusotsuse/-lepingu number</w:t>
            </w:r>
            <w:r w:rsidR="00C464AA">
              <w:rPr>
                <w:rFonts w:ascii="Manrope SemiBold" w:eastAsia="Manrope SemiBold" w:hAnsi="Manrope SemiBold" w:cs="Manrope SemiBold"/>
                <w:b/>
                <w:bCs/>
                <w:sz w:val="22"/>
                <w:szCs w:val="22"/>
              </w:rPr>
              <w:t xml:space="preserve"> </w:t>
            </w:r>
            <w:r w:rsidR="00C464AA" w:rsidRPr="00160CC8">
              <w:rPr>
                <w:rFonts w:ascii="Manrope SemiBold" w:eastAsia="Manrope SemiBold" w:hAnsi="Manrope SemiBold" w:cs="Manrope SemiBold"/>
                <w:i/>
                <w:iCs/>
                <w:sz w:val="22"/>
                <w:szCs w:val="22"/>
              </w:rPr>
              <w:t>(</w:t>
            </w:r>
            <w:r w:rsidR="00160CC8">
              <w:rPr>
                <w:rFonts w:ascii="Manrope SemiBold" w:eastAsia="Manrope SemiBold" w:hAnsi="Manrope SemiBold" w:cs="Manrope SemiBold"/>
                <w:i/>
                <w:iCs/>
                <w:sz w:val="22"/>
                <w:szCs w:val="22"/>
              </w:rPr>
              <w:t xml:space="preserve">numbri </w:t>
            </w:r>
            <w:r w:rsidR="00C464AA" w:rsidRPr="00160CC8">
              <w:rPr>
                <w:rFonts w:ascii="Manrope SemiBold" w:eastAsia="Manrope SemiBold" w:hAnsi="Manrope SemiBold" w:cs="Manrope SemiBold"/>
                <w:i/>
                <w:iCs/>
                <w:sz w:val="22"/>
                <w:szCs w:val="22"/>
              </w:rPr>
              <w:t>lisab RK)</w:t>
            </w:r>
          </w:p>
        </w:tc>
        <w:tc>
          <w:tcPr>
            <w:tcW w:w="7225" w:type="dxa"/>
          </w:tcPr>
          <w:p w14:paraId="3EF6CBF0" w14:textId="5D2DA979" w:rsidR="004F6306" w:rsidRPr="0044333C" w:rsidRDefault="004F6306" w:rsidP="00F3250A">
            <w:pPr>
              <w:pStyle w:val="Loendilik"/>
              <w:spacing w:after="100" w:afterAutospacing="1" w:line="240" w:lineRule="auto"/>
              <w:ind w:left="0"/>
              <w:rPr>
                <w:rFonts w:ascii="Manrope SemiBold" w:eastAsia="Manrope SemiBold" w:hAnsi="Manrope SemiBold" w:cs="Manrope SemiBold"/>
              </w:rPr>
            </w:pPr>
          </w:p>
        </w:tc>
      </w:tr>
      <w:tr w:rsidR="0044333C" w:rsidRPr="0044333C" w14:paraId="1A718AFC" w14:textId="77777777" w:rsidTr="7F33B49D">
        <w:tc>
          <w:tcPr>
            <w:tcW w:w="2126" w:type="dxa"/>
          </w:tcPr>
          <w:p w14:paraId="51326835" w14:textId="77777777" w:rsidR="004F6306" w:rsidRPr="0044333C" w:rsidRDefault="004F6306" w:rsidP="00F3250A">
            <w:pPr>
              <w:pStyle w:val="Loendilik"/>
              <w:spacing w:after="100" w:afterAutospacing="1" w:line="240" w:lineRule="auto"/>
              <w:ind w:left="0"/>
              <w:rPr>
                <w:rFonts w:ascii="Manrope SemiBold" w:eastAsia="Manrope SemiBold" w:hAnsi="Manrope SemiBold" w:cs="Manrope SemiBold"/>
                <w:b/>
                <w:bCs/>
                <w:sz w:val="22"/>
                <w:szCs w:val="22"/>
              </w:rPr>
            </w:pPr>
            <w:r w:rsidRPr="0044333C">
              <w:rPr>
                <w:rFonts w:ascii="Manrope SemiBold" w:eastAsia="Manrope SemiBold" w:hAnsi="Manrope SemiBold" w:cs="Manrope SemiBold"/>
                <w:b/>
                <w:bCs/>
                <w:sz w:val="22"/>
                <w:szCs w:val="22"/>
              </w:rPr>
              <w:t>Projekti elluviija(d)</w:t>
            </w:r>
          </w:p>
        </w:tc>
        <w:tc>
          <w:tcPr>
            <w:tcW w:w="7225" w:type="dxa"/>
          </w:tcPr>
          <w:p w14:paraId="15D4A959" w14:textId="62A607BF" w:rsidR="004F6306" w:rsidRPr="0044333C" w:rsidRDefault="004F6306" w:rsidP="00F3250A">
            <w:pPr>
              <w:pStyle w:val="Loendilik"/>
              <w:spacing w:after="100" w:afterAutospacing="1" w:line="240" w:lineRule="auto"/>
              <w:ind w:left="0"/>
              <w:rPr>
                <w:rFonts w:ascii="Manrope SemiBold" w:eastAsia="Manrope SemiBold" w:hAnsi="Manrope SemiBold" w:cs="Manrope SemiBold"/>
              </w:rPr>
            </w:pPr>
          </w:p>
        </w:tc>
      </w:tr>
      <w:tr w:rsidR="0044333C" w:rsidRPr="0044333C" w14:paraId="59A8E9E2" w14:textId="77777777" w:rsidTr="7F33B49D">
        <w:tc>
          <w:tcPr>
            <w:tcW w:w="2126" w:type="dxa"/>
          </w:tcPr>
          <w:p w14:paraId="10ED9C3F" w14:textId="77777777" w:rsidR="004F6306" w:rsidRPr="0044333C" w:rsidRDefault="004F6306" w:rsidP="00F3250A">
            <w:pPr>
              <w:pStyle w:val="Loendilik"/>
              <w:spacing w:after="100" w:afterAutospacing="1" w:line="240" w:lineRule="auto"/>
              <w:ind w:left="0"/>
              <w:rPr>
                <w:rFonts w:ascii="Manrope SemiBold" w:eastAsia="Manrope SemiBold" w:hAnsi="Manrope SemiBold" w:cs="Manrope SemiBold"/>
                <w:b/>
                <w:bCs/>
                <w:sz w:val="22"/>
                <w:szCs w:val="22"/>
              </w:rPr>
            </w:pPr>
            <w:r w:rsidRPr="0044333C">
              <w:rPr>
                <w:rFonts w:ascii="Manrope SemiBold" w:eastAsia="Manrope SemiBold" w:hAnsi="Manrope SemiBold" w:cs="Manrope SemiBold"/>
                <w:b/>
                <w:bCs/>
                <w:sz w:val="22"/>
                <w:szCs w:val="22"/>
              </w:rPr>
              <w:t>Projekti periood</w:t>
            </w:r>
          </w:p>
        </w:tc>
        <w:tc>
          <w:tcPr>
            <w:tcW w:w="7225" w:type="dxa"/>
          </w:tcPr>
          <w:p w14:paraId="068FE74B" w14:textId="6FE17F55" w:rsidR="004F6306" w:rsidRPr="009A37BA" w:rsidRDefault="002E6D57" w:rsidP="00F3250A">
            <w:pPr>
              <w:pStyle w:val="Loendilik"/>
              <w:spacing w:after="100" w:afterAutospacing="1" w:line="240" w:lineRule="auto"/>
              <w:ind w:left="0"/>
              <w:rPr>
                <w:rFonts w:ascii="Manrope SemiBold" w:eastAsia="Manrope SemiBold" w:hAnsi="Manrope SemiBold" w:cs="Manrope SemiBold"/>
                <w:i/>
                <w:iCs/>
              </w:rPr>
            </w:pPr>
            <w:proofErr w:type="spellStart"/>
            <w:r w:rsidRPr="009A37BA">
              <w:rPr>
                <w:rFonts w:ascii="Manrope SemiBold" w:eastAsia="Manrope SemiBold" w:hAnsi="Manrope SemiBold" w:cs="Manrope SemiBold"/>
                <w:i/>
                <w:iCs/>
              </w:rPr>
              <w:t>k</w:t>
            </w:r>
            <w:r w:rsidR="00C464AA" w:rsidRPr="009A37BA">
              <w:rPr>
                <w:rFonts w:ascii="Manrope SemiBold" w:eastAsia="Manrope SemiBold" w:hAnsi="Manrope SemiBold" w:cs="Manrope SemiBold"/>
                <w:i/>
                <w:iCs/>
              </w:rPr>
              <w:t>uu</w:t>
            </w:r>
            <w:r w:rsidRPr="009A37BA">
              <w:rPr>
                <w:rFonts w:ascii="Manrope SemiBold" w:eastAsia="Manrope SemiBold" w:hAnsi="Manrope SemiBold" w:cs="Manrope SemiBold"/>
                <w:i/>
                <w:iCs/>
              </w:rPr>
              <w:t>.aasta</w:t>
            </w:r>
            <w:proofErr w:type="spellEnd"/>
            <w:r w:rsidRPr="009A37BA">
              <w:rPr>
                <w:rFonts w:ascii="Manrope SemiBold" w:eastAsia="Manrope SemiBold" w:hAnsi="Manrope SemiBold" w:cs="Manrope SemiBold"/>
                <w:i/>
                <w:iCs/>
              </w:rPr>
              <w:t xml:space="preserve"> – </w:t>
            </w:r>
            <w:proofErr w:type="spellStart"/>
            <w:r w:rsidRPr="009A37BA">
              <w:rPr>
                <w:rFonts w:ascii="Manrope SemiBold" w:eastAsia="Manrope SemiBold" w:hAnsi="Manrope SemiBold" w:cs="Manrope SemiBold"/>
                <w:i/>
                <w:iCs/>
              </w:rPr>
              <w:t>kuu.aasta</w:t>
            </w:r>
            <w:proofErr w:type="spellEnd"/>
          </w:p>
        </w:tc>
      </w:tr>
      <w:tr w:rsidR="0044333C" w:rsidRPr="0044333C" w14:paraId="4CD4EA54" w14:textId="77777777" w:rsidTr="7F33B49D">
        <w:tc>
          <w:tcPr>
            <w:tcW w:w="2126" w:type="dxa"/>
          </w:tcPr>
          <w:p w14:paraId="4E8BAB31" w14:textId="636BAE23" w:rsidR="00331670" w:rsidRPr="0044333C" w:rsidRDefault="00F14812" w:rsidP="00F3250A">
            <w:pPr>
              <w:pStyle w:val="Loendilik"/>
              <w:spacing w:after="100" w:afterAutospacing="1" w:line="240" w:lineRule="auto"/>
              <w:ind w:left="0"/>
              <w:rPr>
                <w:rFonts w:ascii="Manrope SemiBold" w:eastAsia="Manrope SemiBold" w:hAnsi="Manrope SemiBold" w:cs="Manrope SemiBold"/>
                <w:b/>
                <w:bCs/>
                <w:sz w:val="22"/>
                <w:szCs w:val="22"/>
              </w:rPr>
            </w:pPr>
            <w:r w:rsidRPr="0044333C">
              <w:rPr>
                <w:rFonts w:ascii="Manrope SemiBold" w:eastAsia="Manrope SemiBold" w:hAnsi="Manrope SemiBold" w:cs="Manrope SemiBold"/>
                <w:b/>
                <w:bCs/>
                <w:sz w:val="22"/>
                <w:szCs w:val="22"/>
              </w:rPr>
              <w:t>Projekti eesmärk</w:t>
            </w:r>
            <w:r w:rsidR="005F2AB1">
              <w:rPr>
                <w:rFonts w:ascii="Manrope SemiBold" w:eastAsia="Manrope SemiBold" w:hAnsi="Manrope SemiBold" w:cs="Manrope SemiBold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225" w:type="dxa"/>
          </w:tcPr>
          <w:p w14:paraId="5F33446D" w14:textId="542FDE27" w:rsidR="00A6507C" w:rsidRPr="009A37BA" w:rsidRDefault="009A37BA" w:rsidP="7F33B49D">
            <w:pPr>
              <w:spacing w:after="100" w:afterAutospacing="1"/>
              <w:rPr>
                <w:rFonts w:ascii="Manrope SemiBold" w:eastAsia="Manrope SemiBold" w:hAnsi="Manrope SemiBold" w:cs="Manrope SemiBold"/>
                <w:i/>
                <w:iCs/>
                <w:color w:val="auto"/>
                <w:lang w:val="en-US"/>
              </w:rPr>
            </w:pPr>
            <w:r w:rsidRPr="7F33B49D">
              <w:rPr>
                <w:rFonts w:ascii="Manrope SemiBold" w:eastAsia="Manrope SemiBold" w:hAnsi="Manrope SemiBold" w:cs="Manrope SemiBold"/>
                <w:i/>
                <w:iCs/>
                <w:color w:val="auto"/>
                <w:lang w:val="en-US"/>
              </w:rPr>
              <w:t>Sõnastage saavutatud projekti eesmärk - ideekavandist, kui koostöölepe; partnerluslepingu p 1.3 sõnastatud eesmärk, kui partnerluslepe</w:t>
            </w:r>
          </w:p>
        </w:tc>
      </w:tr>
      <w:tr w:rsidR="0044333C" w:rsidRPr="0044333C" w14:paraId="0416998A" w14:textId="77777777" w:rsidTr="7F33B49D">
        <w:trPr>
          <w:trHeight w:val="300"/>
        </w:trPr>
        <w:tc>
          <w:tcPr>
            <w:tcW w:w="2126" w:type="dxa"/>
          </w:tcPr>
          <w:p w14:paraId="394DA144" w14:textId="208AE846" w:rsidR="33F89910" w:rsidRPr="0044333C" w:rsidRDefault="31AED586" w:rsidP="425ABD9C">
            <w:pPr>
              <w:pStyle w:val="Loendilik"/>
              <w:spacing w:after="100" w:afterAutospacing="1" w:line="240" w:lineRule="auto"/>
              <w:ind w:left="0"/>
              <w:rPr>
                <w:rFonts w:ascii="Manrope SemiBold" w:eastAsia="Manrope SemiBold" w:hAnsi="Manrope SemiBold" w:cs="Manrope SemiBold"/>
              </w:rPr>
            </w:pPr>
            <w:r w:rsidRPr="425ABD9C">
              <w:rPr>
                <w:rFonts w:ascii="Manrope SemiBold" w:eastAsia="Manrope SemiBold" w:hAnsi="Manrope SemiBold" w:cs="Manrope SemiBold"/>
                <w:b/>
                <w:bCs/>
                <w:sz w:val="22"/>
                <w:szCs w:val="22"/>
              </w:rPr>
              <w:t>H</w:t>
            </w:r>
            <w:r w:rsidR="1E0A1BD9" w:rsidRPr="425ABD9C">
              <w:rPr>
                <w:rFonts w:ascii="Manrope SemiBold" w:eastAsia="Manrope SemiBold" w:hAnsi="Manrope SemiBold" w:cs="Manrope SemiBold"/>
                <w:b/>
                <w:bCs/>
                <w:sz w:val="22"/>
                <w:szCs w:val="22"/>
              </w:rPr>
              <w:t>innang projekti tulemuse saavutamisele</w:t>
            </w:r>
          </w:p>
          <w:p w14:paraId="4D88BF1E" w14:textId="4E373AAC" w:rsidR="5DA3147E" w:rsidRPr="0044333C" w:rsidRDefault="5DA3147E" w:rsidP="00F3250A">
            <w:pPr>
              <w:pStyle w:val="Loendilik"/>
              <w:spacing w:after="100" w:afterAutospacing="1" w:line="240" w:lineRule="auto"/>
              <w:rPr>
                <w:rFonts w:ascii="Manrope SemiBold" w:eastAsia="Manrope SemiBold" w:hAnsi="Manrope SemiBold" w:cs="Manrope SemiBold"/>
                <w:sz w:val="22"/>
                <w:szCs w:val="22"/>
              </w:rPr>
            </w:pPr>
          </w:p>
        </w:tc>
        <w:tc>
          <w:tcPr>
            <w:tcW w:w="7225" w:type="dxa"/>
          </w:tcPr>
          <w:p w14:paraId="2E1D86EC" w14:textId="5B452F61" w:rsidR="33F89910" w:rsidRDefault="005328BB" w:rsidP="7F33B49D">
            <w:pPr>
              <w:spacing w:after="100" w:afterAutospacing="1"/>
              <w:rPr>
                <w:rFonts w:ascii="Manrope SemiBold" w:eastAsia="Manrope SemiBold" w:hAnsi="Manrope SemiBold" w:cs="Manrope SemiBold"/>
                <w:color w:val="auto"/>
                <w:lang w:val="en-US"/>
              </w:rPr>
            </w:pPr>
            <w:r w:rsidRPr="7F33B49D">
              <w:rPr>
                <w:rFonts w:ascii="Manrope SemiBold" w:eastAsia="Manrope SemiBold" w:hAnsi="Manrope SemiBold" w:cs="Manrope SemiBold"/>
                <w:i/>
                <w:iCs/>
                <w:color w:val="auto"/>
                <w:lang w:val="en-US"/>
              </w:rPr>
              <w:t>Kas projekti eesmärk saavutati? Kirjeldage paari lausega, mis projekti käigus läbi viidi, kas</w:t>
            </w:r>
            <w:r w:rsidR="001448D3" w:rsidRPr="7F33B49D">
              <w:rPr>
                <w:rFonts w:ascii="Manrope SemiBold" w:eastAsia="Manrope SemiBold" w:hAnsi="Manrope SemiBold" w:cs="Manrope SemiBold"/>
                <w:i/>
                <w:iCs/>
                <w:color w:val="auto"/>
                <w:lang w:val="en-US"/>
              </w:rPr>
              <w:t xml:space="preserve"> piloot, eksperiment, katsetus või tööta</w:t>
            </w:r>
            <w:r w:rsidR="00160CC8" w:rsidRPr="7F33B49D">
              <w:rPr>
                <w:rFonts w:ascii="Manrope SemiBold" w:eastAsia="Manrope SemiBold" w:hAnsi="Manrope SemiBold" w:cs="Manrope SemiBold"/>
                <w:i/>
                <w:iCs/>
                <w:color w:val="auto"/>
                <w:lang w:val="en-US"/>
              </w:rPr>
              <w:t>ti</w:t>
            </w:r>
            <w:r w:rsidR="001448D3" w:rsidRPr="7F33B49D">
              <w:rPr>
                <w:rFonts w:ascii="Manrope SemiBold" w:eastAsia="Manrope SemiBold" w:hAnsi="Manrope SemiBold" w:cs="Manrope SemiBold"/>
                <w:i/>
                <w:iCs/>
                <w:color w:val="auto"/>
                <w:lang w:val="en-US"/>
              </w:rPr>
              <w:t xml:space="preserve"> välja prototüüp</w:t>
            </w:r>
            <w:r w:rsidR="00E807F2" w:rsidRPr="7F33B49D">
              <w:rPr>
                <w:rFonts w:ascii="Manrope SemiBold" w:eastAsia="Manrope SemiBold" w:hAnsi="Manrope SemiBold" w:cs="Manrope SemiBold"/>
                <w:i/>
                <w:iCs/>
                <w:color w:val="auto"/>
                <w:lang w:val="en-US"/>
              </w:rPr>
              <w:t>*</w:t>
            </w:r>
            <w:r w:rsidR="006B6779" w:rsidRPr="7F33B49D">
              <w:rPr>
                <w:rFonts w:ascii="Manrope SemiBold" w:eastAsia="Manrope SemiBold" w:hAnsi="Manrope SemiBold" w:cs="Manrope SemiBold"/>
                <w:i/>
                <w:iCs/>
                <w:color w:val="auto"/>
                <w:lang w:val="en-US"/>
              </w:rPr>
              <w:t>.</w:t>
            </w:r>
            <w:r w:rsidRPr="7F33B49D">
              <w:rPr>
                <w:rFonts w:ascii="Manrope SemiBold" w:eastAsia="Manrope SemiBold" w:hAnsi="Manrope SemiBold" w:cs="Manrope SemiBold"/>
                <w:color w:val="auto"/>
                <w:lang w:val="en-US"/>
              </w:rPr>
              <w:t xml:space="preserve"> </w:t>
            </w:r>
          </w:p>
          <w:p w14:paraId="5C0565FD" w14:textId="11C4B88A" w:rsidR="00160CC8" w:rsidRPr="00160CC8" w:rsidRDefault="00E807F2" w:rsidP="00160CC8">
            <w:pPr>
              <w:pStyle w:val="Lpumrkusetekst"/>
              <w:rPr>
                <w:rFonts w:ascii="Manrope" w:hAnsi="Manrope" w:cs="Arial"/>
                <w:i/>
                <w:iCs/>
              </w:rPr>
            </w:pPr>
            <w:r>
              <w:rPr>
                <w:rFonts w:ascii="Manrope" w:hAnsi="Manrope" w:cs="Arial"/>
                <w:b/>
                <w:bCs/>
                <w:i/>
                <w:iCs/>
              </w:rPr>
              <w:t>*</w:t>
            </w:r>
            <w:r w:rsidR="00160CC8" w:rsidRPr="00160CC8">
              <w:rPr>
                <w:rFonts w:ascii="Manrope" w:hAnsi="Manrope" w:cs="Arial"/>
                <w:b/>
                <w:bCs/>
                <w:i/>
                <w:iCs/>
              </w:rPr>
              <w:t>Katsetus</w:t>
            </w:r>
            <w:r w:rsidR="00160CC8" w:rsidRPr="00160CC8">
              <w:rPr>
                <w:rFonts w:ascii="Manrope" w:hAnsi="Manrope" w:cs="Arial"/>
                <w:i/>
                <w:iCs/>
              </w:rPr>
              <w:t> vastab küsimusele: kas see töötab? Katsetamise puhul ei vaadata alati, kas lahendus praktiliselt toimib. </w:t>
            </w:r>
          </w:p>
          <w:p w14:paraId="562687DB" w14:textId="77777777" w:rsidR="00160CC8" w:rsidRPr="00160CC8" w:rsidRDefault="00160CC8" w:rsidP="00160CC8">
            <w:pPr>
              <w:pStyle w:val="Lpumrkusetekst"/>
              <w:rPr>
                <w:rFonts w:ascii="Manrope" w:hAnsi="Manrope" w:cs="Arial"/>
                <w:i/>
                <w:iCs/>
              </w:rPr>
            </w:pPr>
            <w:r w:rsidRPr="00160CC8">
              <w:rPr>
                <w:rFonts w:ascii="Manrope" w:hAnsi="Manrope" w:cs="Arial"/>
                <w:b/>
                <w:bCs/>
                <w:i/>
                <w:iCs/>
              </w:rPr>
              <w:t>Piloteerimine</w:t>
            </w:r>
            <w:r w:rsidRPr="00160CC8">
              <w:rPr>
                <w:rFonts w:ascii="Manrope" w:hAnsi="Manrope" w:cs="Arial"/>
                <w:i/>
                <w:iCs/>
              </w:rPr>
              <w:t> vastab küsimusele: kas see töötab päriselus ja on mõistlik kasutusele võtta? Hinnata praktilist toimivust. </w:t>
            </w:r>
          </w:p>
          <w:p w14:paraId="1F36BA72" w14:textId="77777777" w:rsidR="00160CC8" w:rsidRPr="00160CC8" w:rsidRDefault="00160CC8" w:rsidP="00160CC8">
            <w:pPr>
              <w:pStyle w:val="Lpumrkusetekst"/>
              <w:rPr>
                <w:rFonts w:ascii="Manrope" w:hAnsi="Manrope" w:cs="Arial"/>
                <w:i/>
                <w:iCs/>
              </w:rPr>
            </w:pPr>
            <w:r w:rsidRPr="00160CC8">
              <w:rPr>
                <w:rFonts w:ascii="Manrope" w:hAnsi="Manrope" w:cs="Arial"/>
                <w:b/>
                <w:bCs/>
                <w:i/>
                <w:iCs/>
              </w:rPr>
              <w:t>Eksperiment:</w:t>
            </w:r>
            <w:r w:rsidRPr="00160CC8">
              <w:rPr>
                <w:rFonts w:ascii="Manrope" w:hAnsi="Manrope" w:cs="Arial"/>
                <w:i/>
                <w:iCs/>
              </w:rPr>
              <w:t> Igasuguse eksperimendi eesmärk on kontrollida hüpoteese põhjuslike seoste kohta. </w:t>
            </w:r>
          </w:p>
          <w:p w14:paraId="119B71BF" w14:textId="77777777" w:rsidR="00160CC8" w:rsidRPr="00160CC8" w:rsidRDefault="00160CC8" w:rsidP="00160CC8">
            <w:pPr>
              <w:pStyle w:val="Lpumrkusetekst"/>
              <w:rPr>
                <w:rFonts w:ascii="Manrope" w:hAnsi="Manrope" w:cs="Arial"/>
                <w:i/>
                <w:iCs/>
              </w:rPr>
            </w:pPr>
            <w:r w:rsidRPr="00160CC8">
              <w:rPr>
                <w:rFonts w:ascii="Manrope" w:hAnsi="Manrope" w:cs="Arial"/>
                <w:i/>
                <w:iCs/>
              </w:rPr>
              <w:t>Laialdaselt kasutatava määratluse kohaselt on eksperiment selline katse, mis on kavandatud põhjuslike seletusteni jõudmiseks (Cook ja Campbell 1979, tsiteeritud </w:t>
            </w:r>
            <w:proofErr w:type="spellStart"/>
            <w:r w:rsidRPr="00160CC8">
              <w:rPr>
                <w:rFonts w:ascii="Manrope" w:hAnsi="Manrope" w:cs="Arial"/>
                <w:i/>
                <w:iCs/>
              </w:rPr>
              <w:t>Elmese</w:t>
            </w:r>
            <w:proofErr w:type="spellEnd"/>
            <w:r w:rsidRPr="00160CC8">
              <w:rPr>
                <w:rFonts w:ascii="Manrope" w:hAnsi="Manrope" w:cs="Arial"/>
                <w:i/>
                <w:iCs/>
              </w:rPr>
              <w:t>, </w:t>
            </w:r>
            <w:proofErr w:type="spellStart"/>
            <w:r w:rsidRPr="00160CC8">
              <w:rPr>
                <w:rFonts w:ascii="Manrope" w:hAnsi="Manrope" w:cs="Arial"/>
                <w:i/>
                <w:iCs/>
              </w:rPr>
              <w:t>Kantowitzi</w:t>
            </w:r>
            <w:proofErr w:type="spellEnd"/>
            <w:r w:rsidRPr="00160CC8">
              <w:rPr>
                <w:rFonts w:ascii="Manrope" w:hAnsi="Manrope" w:cs="Arial"/>
                <w:i/>
                <w:iCs/>
              </w:rPr>
              <w:t> ja </w:t>
            </w:r>
            <w:proofErr w:type="spellStart"/>
            <w:r w:rsidRPr="00160CC8">
              <w:rPr>
                <w:rFonts w:ascii="Manrope" w:hAnsi="Manrope" w:cs="Arial"/>
                <w:i/>
                <w:iCs/>
              </w:rPr>
              <w:t>Roedigeri</w:t>
            </w:r>
            <w:proofErr w:type="spellEnd"/>
            <w:r w:rsidRPr="00160CC8">
              <w:rPr>
                <w:rFonts w:ascii="Manrope" w:hAnsi="Manrope" w:cs="Arial"/>
                <w:i/>
                <w:iCs/>
              </w:rPr>
              <w:t>  2013: 146 järgi). Kui teeme x siis juhtub y.  </w:t>
            </w:r>
          </w:p>
          <w:p w14:paraId="1482A687" w14:textId="5199D34C" w:rsidR="5DA3147E" w:rsidRPr="00160CC8" w:rsidRDefault="00160CC8" w:rsidP="00160CC8">
            <w:pPr>
              <w:pStyle w:val="Lpumrkusetekst"/>
              <w:rPr>
                <w:rFonts w:ascii="Manrope" w:hAnsi="Manrope" w:cs="Arial"/>
                <w:i/>
                <w:iCs/>
              </w:rPr>
            </w:pPr>
            <w:r w:rsidRPr="00160CC8">
              <w:rPr>
                <w:rFonts w:ascii="Manrope" w:hAnsi="Manrope" w:cs="Arial"/>
                <w:b/>
                <w:bCs/>
                <w:i/>
                <w:iCs/>
              </w:rPr>
              <w:t>Prototüüp</w:t>
            </w:r>
            <w:r w:rsidRPr="00160CC8">
              <w:rPr>
                <w:rFonts w:ascii="Manrope" w:hAnsi="Manrope" w:cs="Arial"/>
                <w:i/>
                <w:iCs/>
              </w:rPr>
              <w:t> - masina, seadme või mingi rakenduse esialgne teostus, algne mudel, mida edasi arendatakse. </w:t>
            </w:r>
          </w:p>
        </w:tc>
      </w:tr>
    </w:tbl>
    <w:p w14:paraId="3EEDA790" w14:textId="38AA6950" w:rsidR="5DA3147E" w:rsidRPr="0044333C" w:rsidRDefault="5DA3147E" w:rsidP="5DA3147E">
      <w:pPr>
        <w:ind w:left="720"/>
        <w:rPr>
          <w:rFonts w:ascii="Manrope SemiBold" w:eastAsia="Manrope SemiBold" w:hAnsi="Manrope SemiBold" w:cs="Manrope SemiBold"/>
          <w:color w:val="auto"/>
        </w:rPr>
      </w:pPr>
    </w:p>
    <w:p w14:paraId="00DA6D53" w14:textId="4AFD33B4" w:rsidR="00910C28" w:rsidRPr="0044333C" w:rsidRDefault="00910C28" w:rsidP="5DA3147E">
      <w:pPr>
        <w:ind w:left="720"/>
        <w:rPr>
          <w:rFonts w:ascii="Manrope SemiBold" w:eastAsia="Manrope SemiBold" w:hAnsi="Manrope SemiBold" w:cs="Manrope SemiBold"/>
          <w:b/>
          <w:bCs/>
          <w:caps/>
          <w:color w:val="auto"/>
          <w:sz w:val="28"/>
          <w:szCs w:val="28"/>
          <w:lang w:val="et-EE"/>
        </w:rPr>
      </w:pPr>
    </w:p>
    <w:p w14:paraId="6DA272FB" w14:textId="77777777" w:rsidR="00910C28" w:rsidRPr="0044333C" w:rsidRDefault="00910C28" w:rsidP="5DA3147E">
      <w:pPr>
        <w:ind w:left="720"/>
        <w:rPr>
          <w:rFonts w:ascii="Manrope SemiBold" w:eastAsia="Manrope SemiBold" w:hAnsi="Manrope SemiBold" w:cs="Manrope SemiBold"/>
          <w:color w:val="auto"/>
          <w:lang w:val="et-EE"/>
        </w:rPr>
      </w:pPr>
    </w:p>
    <w:p w14:paraId="0E1B0E64" w14:textId="77777777" w:rsidR="00910C28" w:rsidRPr="0044333C" w:rsidRDefault="00910C28" w:rsidP="5DA3147E">
      <w:pPr>
        <w:ind w:left="720"/>
        <w:rPr>
          <w:rFonts w:ascii="Manrope SemiBold" w:eastAsia="Manrope SemiBold" w:hAnsi="Manrope SemiBold" w:cs="Manrope SemiBold"/>
          <w:color w:val="auto"/>
          <w:lang w:val="et-EE"/>
        </w:rPr>
      </w:pPr>
    </w:p>
    <w:p w14:paraId="0FB11709" w14:textId="77777777" w:rsidR="00910C28" w:rsidRPr="0044333C" w:rsidRDefault="00910C28" w:rsidP="5DA3147E">
      <w:pPr>
        <w:ind w:left="720"/>
        <w:rPr>
          <w:rFonts w:ascii="Manrope SemiBold" w:eastAsia="Manrope SemiBold" w:hAnsi="Manrope SemiBold" w:cs="Manrope SemiBold"/>
          <w:color w:val="auto"/>
          <w:lang w:val="et-EE"/>
        </w:rPr>
      </w:pPr>
    </w:p>
    <w:p w14:paraId="3FB8690C" w14:textId="77777777" w:rsidR="00910C28" w:rsidRPr="0044333C" w:rsidRDefault="00910C28" w:rsidP="5DA3147E">
      <w:pPr>
        <w:ind w:left="720"/>
        <w:rPr>
          <w:rFonts w:ascii="Manrope SemiBold" w:eastAsia="Manrope SemiBold" w:hAnsi="Manrope SemiBold" w:cs="Manrope SemiBold"/>
          <w:color w:val="auto"/>
          <w:lang w:val="et-EE"/>
        </w:rPr>
      </w:pPr>
    </w:p>
    <w:p w14:paraId="217C8824" w14:textId="77777777" w:rsidR="00910C28" w:rsidRPr="0044333C" w:rsidRDefault="00910C28" w:rsidP="5DA3147E">
      <w:pPr>
        <w:ind w:left="720"/>
        <w:rPr>
          <w:rFonts w:ascii="Manrope SemiBold" w:eastAsia="Manrope SemiBold" w:hAnsi="Manrope SemiBold" w:cs="Manrope SemiBold"/>
          <w:color w:val="auto"/>
          <w:lang w:val="et-EE"/>
        </w:rPr>
      </w:pPr>
    </w:p>
    <w:p w14:paraId="543FB013" w14:textId="77777777" w:rsidR="00910C28" w:rsidRPr="0044333C" w:rsidRDefault="00910C28" w:rsidP="5DA3147E">
      <w:pPr>
        <w:ind w:left="720"/>
        <w:rPr>
          <w:rFonts w:ascii="Manrope SemiBold" w:eastAsia="Manrope SemiBold" w:hAnsi="Manrope SemiBold" w:cs="Manrope SemiBold"/>
          <w:color w:val="auto"/>
          <w:lang w:val="et-EE"/>
        </w:rPr>
      </w:pPr>
    </w:p>
    <w:p w14:paraId="11AABEBD" w14:textId="65B51455" w:rsidR="001A4420" w:rsidRPr="0044333C" w:rsidRDefault="008605DD" w:rsidP="00187162">
      <w:pPr>
        <w:pStyle w:val="Pealkiri1"/>
        <w:ind w:left="284"/>
        <w:rPr>
          <w:rFonts w:ascii="Manrope SemiBold" w:eastAsia="Manrope SemiBold" w:hAnsi="Manrope SemiBold" w:cs="Manrope SemiBold"/>
          <w:color w:val="auto"/>
          <w:lang w:val="et-EE"/>
        </w:rPr>
      </w:pPr>
      <w:bookmarkStart w:id="0" w:name="_Toc222235860"/>
      <w:r w:rsidRPr="0044333C">
        <w:rPr>
          <w:rFonts w:ascii="Manrope SemiBold" w:eastAsia="Manrope SemiBold" w:hAnsi="Manrope SemiBold" w:cs="Manrope SemiBold"/>
          <w:color w:val="auto"/>
          <w:lang w:val="et-EE"/>
        </w:rPr>
        <w:lastRenderedPageBreak/>
        <w:t xml:space="preserve">2. </w:t>
      </w:r>
      <w:r w:rsidR="001A4420" w:rsidRPr="0044333C">
        <w:rPr>
          <w:rFonts w:ascii="Manrope SemiBold" w:eastAsia="Manrope SemiBold" w:hAnsi="Manrope SemiBold" w:cs="Manrope SemiBold"/>
          <w:color w:val="auto"/>
          <w:lang w:val="et-EE"/>
        </w:rPr>
        <w:t>Projekti sisuline kokkuvõte</w:t>
      </w:r>
      <w:bookmarkEnd w:id="0"/>
    </w:p>
    <w:p w14:paraId="5E641726" w14:textId="5B02C9A2" w:rsidR="001A4420" w:rsidRPr="0044333C" w:rsidRDefault="008605DD" w:rsidP="00187162">
      <w:pPr>
        <w:pStyle w:val="Pealkiri2"/>
        <w:ind w:left="284"/>
        <w:rPr>
          <w:rFonts w:ascii="Manrope SemiBold" w:eastAsia="Manrope SemiBold" w:hAnsi="Manrope SemiBold" w:cs="Manrope SemiBold"/>
          <w:color w:val="auto"/>
          <w:lang w:val="et-EE"/>
        </w:rPr>
      </w:pPr>
      <w:bookmarkStart w:id="1" w:name="_Toc222235861"/>
      <w:r w:rsidRPr="0044333C">
        <w:rPr>
          <w:rFonts w:ascii="Manrope SemiBold" w:eastAsia="Manrope SemiBold" w:hAnsi="Manrope SemiBold" w:cs="Manrope SemiBold"/>
          <w:color w:val="auto"/>
          <w:lang w:val="et-EE"/>
        </w:rPr>
        <w:t>2</w:t>
      </w:r>
      <w:r w:rsidR="246813CC" w:rsidRPr="0044333C">
        <w:rPr>
          <w:rFonts w:ascii="Manrope SemiBold" w:eastAsia="Manrope SemiBold" w:hAnsi="Manrope SemiBold" w:cs="Manrope SemiBold"/>
          <w:color w:val="auto"/>
          <w:lang w:val="et-EE"/>
        </w:rPr>
        <w:t xml:space="preserve">.1 </w:t>
      </w:r>
      <w:r w:rsidR="00AC0A3B" w:rsidRPr="0044333C">
        <w:rPr>
          <w:rFonts w:ascii="Manrope SemiBold" w:eastAsia="Manrope SemiBold" w:hAnsi="Manrope SemiBold" w:cs="Manrope SemiBold"/>
          <w:color w:val="auto"/>
          <w:lang w:val="et-EE"/>
        </w:rPr>
        <w:t>Lahendatav probleem</w:t>
      </w:r>
      <w:r w:rsidR="001A4420" w:rsidRPr="0044333C">
        <w:rPr>
          <w:rFonts w:ascii="Manrope SemiBold" w:eastAsia="Manrope SemiBold" w:hAnsi="Manrope SemiBold" w:cs="Manrope SemiBold"/>
          <w:color w:val="auto"/>
          <w:lang w:val="et-EE"/>
        </w:rPr>
        <w:t xml:space="preserve"> ja eeltöö</w:t>
      </w:r>
      <w:bookmarkEnd w:id="1"/>
      <w:r w:rsidR="001A4420" w:rsidRPr="0044333C">
        <w:rPr>
          <w:rFonts w:ascii="Manrope SemiBold" w:eastAsia="Manrope SemiBold" w:hAnsi="Manrope SemiBold" w:cs="Manrope SemiBold"/>
          <w:color w:val="auto"/>
          <w:lang w:val="et-EE"/>
        </w:rPr>
        <w:t xml:space="preserve"> </w:t>
      </w:r>
    </w:p>
    <w:p w14:paraId="1340A8A9" w14:textId="4F47E52F" w:rsidR="00281693" w:rsidRPr="00281693" w:rsidRDefault="00281693" w:rsidP="7F33B49D">
      <w:pPr>
        <w:pStyle w:val="Pealkiri2"/>
        <w:numPr>
          <w:ilvl w:val="0"/>
          <w:numId w:val="31"/>
        </w:numPr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</w:pPr>
      <w:bookmarkStart w:id="2" w:name="_Toc222235862"/>
      <w:r w:rsidRPr="7F33B49D"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  <w:t>Kirjelda probleemi, mida projekt</w:t>
      </w:r>
      <w:r w:rsidR="006B6779" w:rsidRPr="7F33B49D"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  <w:t>iga</w:t>
      </w:r>
      <w:r w:rsidRPr="7F33B49D"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  <w:t xml:space="preserve"> lahenda</w:t>
      </w:r>
      <w:r w:rsidR="006B6779" w:rsidRPr="7F33B49D"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  <w:t>da prooviti</w:t>
      </w:r>
      <w:r w:rsidRPr="7F33B49D"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  <w:t xml:space="preserve"> (kelle jaoks ja miks see oluline on).</w:t>
      </w:r>
    </w:p>
    <w:p w14:paraId="069AB717" w14:textId="77777777" w:rsidR="00281693" w:rsidRPr="00281693" w:rsidRDefault="00281693" w:rsidP="7F33B49D">
      <w:pPr>
        <w:pStyle w:val="Pealkiri2"/>
        <w:numPr>
          <w:ilvl w:val="0"/>
          <w:numId w:val="31"/>
        </w:numPr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</w:pPr>
      <w:r w:rsidRPr="7F33B49D"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  <w:t>Selgita olemasolevat olukorda ja kitsaskohti enne projekti.</w:t>
      </w:r>
    </w:p>
    <w:p w14:paraId="2FB633B5" w14:textId="46996A95" w:rsidR="00281693" w:rsidRPr="00281693" w:rsidRDefault="00281693" w:rsidP="7F33B49D">
      <w:pPr>
        <w:pStyle w:val="Pealkiri2"/>
        <w:numPr>
          <w:ilvl w:val="0"/>
          <w:numId w:val="31"/>
        </w:numPr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</w:pPr>
      <w:r w:rsidRPr="7F33B49D"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  <w:t>Too välja, millist eeltööd tehti (nt analüüs, intervjuud, turu-uuring, riskide kaardistus).</w:t>
      </w:r>
    </w:p>
    <w:p w14:paraId="19D80794" w14:textId="7020A711" w:rsidR="001A4420" w:rsidRPr="0044333C" w:rsidRDefault="008605DD" w:rsidP="002E274B">
      <w:pPr>
        <w:pStyle w:val="Pealkiri2"/>
        <w:ind w:left="284"/>
        <w:rPr>
          <w:rFonts w:ascii="Manrope SemiBold" w:eastAsia="Manrope SemiBold" w:hAnsi="Manrope SemiBold" w:cs="Manrope SemiBold"/>
          <w:color w:val="auto"/>
          <w:lang w:val="et-EE"/>
        </w:rPr>
      </w:pPr>
      <w:r w:rsidRPr="0044333C">
        <w:rPr>
          <w:rFonts w:ascii="Manrope SemiBold" w:eastAsia="Manrope SemiBold" w:hAnsi="Manrope SemiBold" w:cs="Manrope SemiBold"/>
          <w:color w:val="auto"/>
          <w:lang w:val="et-EE"/>
        </w:rPr>
        <w:t>2.</w:t>
      </w:r>
      <w:r w:rsidR="6207A302" w:rsidRPr="0044333C">
        <w:rPr>
          <w:rFonts w:ascii="Manrope SemiBold" w:eastAsia="Manrope SemiBold" w:hAnsi="Manrope SemiBold" w:cs="Manrope SemiBold"/>
          <w:color w:val="auto"/>
          <w:lang w:val="et-EE"/>
        </w:rPr>
        <w:t xml:space="preserve">2 </w:t>
      </w:r>
      <w:r w:rsidR="29C628F1" w:rsidRPr="0044333C">
        <w:rPr>
          <w:rFonts w:ascii="Manrope SemiBold" w:eastAsia="Manrope SemiBold" w:hAnsi="Manrope SemiBold" w:cs="Manrope SemiBold"/>
          <w:color w:val="auto"/>
          <w:lang w:val="et-EE"/>
        </w:rPr>
        <w:t>Projektis ellu viidud tegevused</w:t>
      </w:r>
      <w:bookmarkEnd w:id="2"/>
    </w:p>
    <w:p w14:paraId="13A859E2" w14:textId="068495C6" w:rsidR="00622857" w:rsidRPr="004E2E63" w:rsidRDefault="00622857" w:rsidP="7F33B49D">
      <w:pPr>
        <w:pStyle w:val="Pealkiri2"/>
        <w:numPr>
          <w:ilvl w:val="0"/>
          <w:numId w:val="32"/>
        </w:numPr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</w:pPr>
      <w:bookmarkStart w:id="3" w:name="_Toc222235863"/>
      <w:r w:rsidRPr="7F33B49D"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  <w:t>Kirjelda kronoloogiliselt peamisi tegevusi projekti jooksul.</w:t>
      </w:r>
    </w:p>
    <w:p w14:paraId="6474D640" w14:textId="77777777" w:rsidR="00622857" w:rsidRPr="004E2E63" w:rsidRDefault="00622857" w:rsidP="7F33B49D">
      <w:pPr>
        <w:pStyle w:val="Pealkiri2"/>
        <w:numPr>
          <w:ilvl w:val="0"/>
          <w:numId w:val="32"/>
        </w:numPr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</w:pPr>
      <w:r w:rsidRPr="7F33B49D"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  <w:t>Too välja olulised etapid (nt arendus, testimine, kaasamine, hanked).</w:t>
      </w:r>
    </w:p>
    <w:p w14:paraId="194D75EC" w14:textId="3FC0D9EB" w:rsidR="00622857" w:rsidRPr="004E2E63" w:rsidRDefault="00622857" w:rsidP="7F33B49D">
      <w:pPr>
        <w:pStyle w:val="Pealkiri2"/>
        <w:numPr>
          <w:ilvl w:val="0"/>
          <w:numId w:val="32"/>
        </w:numPr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</w:pPr>
      <w:r w:rsidRPr="7F33B49D"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  <w:t>Selgita, kes olid kaasatud (sihtrühm, eksperdid, partnerid).</w:t>
      </w:r>
    </w:p>
    <w:p w14:paraId="0BED4576" w14:textId="6B6192E6" w:rsidR="6C236C29" w:rsidRDefault="008605DD" w:rsidP="002E274B">
      <w:pPr>
        <w:pStyle w:val="Pealkiri2"/>
        <w:ind w:left="284"/>
        <w:rPr>
          <w:rFonts w:ascii="Manrope SemiBold" w:eastAsia="Manrope SemiBold" w:hAnsi="Manrope SemiBold" w:cs="Manrope SemiBold"/>
          <w:color w:val="auto"/>
          <w:lang w:val="et-EE"/>
        </w:rPr>
      </w:pPr>
      <w:r w:rsidRPr="0044333C">
        <w:rPr>
          <w:rFonts w:ascii="Manrope SemiBold" w:eastAsia="Manrope SemiBold" w:hAnsi="Manrope SemiBold" w:cs="Manrope SemiBold"/>
          <w:color w:val="auto"/>
          <w:lang w:val="et-EE"/>
        </w:rPr>
        <w:t>2</w:t>
      </w:r>
      <w:r w:rsidR="6C236C29" w:rsidRPr="0044333C">
        <w:rPr>
          <w:rFonts w:ascii="Manrope SemiBold" w:eastAsia="Manrope SemiBold" w:hAnsi="Manrope SemiBold" w:cs="Manrope SemiBold"/>
          <w:color w:val="auto"/>
          <w:lang w:val="et-EE"/>
        </w:rPr>
        <w:t>.3 Projekti t</w:t>
      </w:r>
      <w:r w:rsidR="001A4420" w:rsidRPr="0044333C">
        <w:rPr>
          <w:rFonts w:ascii="Manrope SemiBold" w:eastAsia="Manrope SemiBold" w:hAnsi="Manrope SemiBold" w:cs="Manrope SemiBold"/>
          <w:color w:val="auto"/>
          <w:lang w:val="et-EE"/>
        </w:rPr>
        <w:t>ulemused</w:t>
      </w:r>
      <w:bookmarkEnd w:id="3"/>
      <w:r w:rsidR="001A4420" w:rsidRPr="0044333C">
        <w:rPr>
          <w:rFonts w:ascii="Manrope SemiBold" w:eastAsia="Manrope SemiBold" w:hAnsi="Manrope SemiBold" w:cs="Manrope SemiBold"/>
          <w:color w:val="auto"/>
          <w:lang w:val="et-EE"/>
        </w:rPr>
        <w:t xml:space="preserve"> </w:t>
      </w:r>
    </w:p>
    <w:p w14:paraId="79864391" w14:textId="77777777" w:rsidR="004E2E63" w:rsidRPr="004E2E63" w:rsidRDefault="004E2E63" w:rsidP="7F33B49D">
      <w:pPr>
        <w:pStyle w:val="Pealkiri2"/>
        <w:numPr>
          <w:ilvl w:val="0"/>
          <w:numId w:val="32"/>
        </w:numPr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</w:pPr>
      <w:r w:rsidRPr="7F33B49D"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  <w:t>Kirjelda peamist tulemust (nt prototüüp, teenus, metoodika).</w:t>
      </w:r>
    </w:p>
    <w:p w14:paraId="1FC7D021" w14:textId="7EBBEA23" w:rsidR="004E2E63" w:rsidRPr="004E2E63" w:rsidRDefault="004E2E63" w:rsidP="7F33B49D">
      <w:pPr>
        <w:pStyle w:val="Pealkiri2"/>
        <w:numPr>
          <w:ilvl w:val="0"/>
          <w:numId w:val="32"/>
        </w:numPr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</w:pPr>
      <w:r w:rsidRPr="7F33B49D"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  <w:t>Too välja olulisemad kvantitatiivsed näitajad (nt kasutajate arv, testid, andmemahud), mille alusel projekti tulemusi mõõdeti.</w:t>
      </w:r>
    </w:p>
    <w:p w14:paraId="4E2837CF" w14:textId="2A401BD9" w:rsidR="004E2E63" w:rsidRPr="004E2E63" w:rsidRDefault="004E2E63" w:rsidP="7F33B49D">
      <w:pPr>
        <w:pStyle w:val="Pealkiri2"/>
        <w:numPr>
          <w:ilvl w:val="0"/>
          <w:numId w:val="32"/>
        </w:numPr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</w:pPr>
      <w:r w:rsidRPr="7F33B49D"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  <w:t>Kirjelda peamisi järeldusi ja mida projektist sisuliselt õpiti.</w:t>
      </w:r>
    </w:p>
    <w:p w14:paraId="0D269155" w14:textId="60C7056E" w:rsidR="004E2E63" w:rsidRPr="004E2E63" w:rsidRDefault="004E2E63" w:rsidP="7F33B49D">
      <w:pPr>
        <w:pStyle w:val="Pealkiri2"/>
        <w:numPr>
          <w:ilvl w:val="0"/>
          <w:numId w:val="32"/>
        </w:numPr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</w:pPr>
      <w:r w:rsidRPr="7F33B49D"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  <w:t>Selgita, kas ja miks lahendus töötab / ei tööta täiel määral.</w:t>
      </w:r>
    </w:p>
    <w:p w14:paraId="2E2473A7" w14:textId="4FD3CDD4" w:rsidR="001A4420" w:rsidRPr="0044333C" w:rsidRDefault="008605DD" w:rsidP="002E274B">
      <w:pPr>
        <w:pStyle w:val="Pealkiri2"/>
        <w:ind w:left="284"/>
        <w:rPr>
          <w:rFonts w:ascii="Manrope SemiBold" w:eastAsia="Manrope SemiBold" w:hAnsi="Manrope SemiBold" w:cs="Manrope SemiBold"/>
          <w:color w:val="auto"/>
          <w:lang w:val="et-EE"/>
        </w:rPr>
      </w:pPr>
      <w:bookmarkStart w:id="4" w:name="_Toc222235864"/>
      <w:r w:rsidRPr="0044333C">
        <w:rPr>
          <w:rFonts w:ascii="Manrope SemiBold" w:eastAsia="Manrope SemiBold" w:hAnsi="Manrope SemiBold" w:cs="Manrope SemiBold"/>
          <w:color w:val="auto"/>
          <w:lang w:val="et-EE"/>
        </w:rPr>
        <w:t>2</w:t>
      </w:r>
      <w:r w:rsidR="0D3E534A" w:rsidRPr="0044333C">
        <w:rPr>
          <w:rFonts w:ascii="Manrope SemiBold" w:eastAsia="Manrope SemiBold" w:hAnsi="Manrope SemiBold" w:cs="Manrope SemiBold"/>
          <w:color w:val="auto"/>
          <w:lang w:val="et-EE"/>
        </w:rPr>
        <w:t>.4 Projekti tulemuste</w:t>
      </w:r>
      <w:r w:rsidR="001A4420" w:rsidRPr="0044333C">
        <w:rPr>
          <w:rFonts w:ascii="Manrope SemiBold" w:eastAsia="Manrope SemiBold" w:hAnsi="Manrope SemiBold" w:cs="Manrope SemiBold"/>
          <w:color w:val="auto"/>
          <w:lang w:val="et-EE"/>
        </w:rPr>
        <w:t xml:space="preserve"> kasutuselevõtt</w:t>
      </w:r>
      <w:bookmarkEnd w:id="4"/>
      <w:r w:rsidR="001A4420" w:rsidRPr="0044333C">
        <w:rPr>
          <w:rFonts w:ascii="Manrope SemiBold" w:eastAsia="Manrope SemiBold" w:hAnsi="Manrope SemiBold" w:cs="Manrope SemiBold"/>
          <w:color w:val="auto"/>
          <w:lang w:val="et-EE"/>
        </w:rPr>
        <w:t xml:space="preserve"> </w:t>
      </w:r>
    </w:p>
    <w:p w14:paraId="451512D3" w14:textId="77777777" w:rsidR="005C29C0" w:rsidRDefault="005C29C0" w:rsidP="7F33B49D">
      <w:pPr>
        <w:pStyle w:val="Pealkiri2"/>
        <w:numPr>
          <w:ilvl w:val="0"/>
          <w:numId w:val="32"/>
        </w:numPr>
        <w:rPr>
          <w:rFonts w:ascii="Manrope SemiBold" w:eastAsia="Manrope SemiBold" w:hAnsi="Manrope SemiBold" w:cs="Manrope SemiBold"/>
          <w:b/>
          <w:bCs/>
          <w:color w:val="auto"/>
          <w:sz w:val="48"/>
          <w:szCs w:val="48"/>
          <w:lang w:val="en-US"/>
        </w:rPr>
      </w:pPr>
      <w:r w:rsidRPr="7F33B49D"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  <w:t>Selgita, kas tulemus on kohe kasutatav või vajab edasiarendust.</w:t>
      </w:r>
      <w:r w:rsidRPr="7F33B49D">
        <w:rPr>
          <w:rFonts w:ascii="Manrope SemiBold" w:eastAsia="Manrope SemiBold" w:hAnsi="Manrope SemiBold" w:cs="Manrope SemiBold"/>
          <w:b/>
          <w:bCs/>
          <w:color w:val="auto"/>
          <w:sz w:val="48"/>
          <w:szCs w:val="48"/>
          <w:lang w:val="en-US"/>
        </w:rPr>
        <w:t xml:space="preserve"> </w:t>
      </w:r>
    </w:p>
    <w:p w14:paraId="10738605" w14:textId="1EDD7411" w:rsidR="005C29C0" w:rsidRPr="005C29C0" w:rsidRDefault="005C29C0" w:rsidP="7F33B49D">
      <w:pPr>
        <w:pStyle w:val="Pealkiri2"/>
        <w:numPr>
          <w:ilvl w:val="0"/>
          <w:numId w:val="32"/>
        </w:numPr>
        <w:rPr>
          <w:rFonts w:ascii="Manrope SemiBold" w:eastAsia="Manrope SemiBold" w:hAnsi="Manrope SemiBold" w:cs="Manrope SemiBold"/>
          <w:b/>
          <w:bCs/>
          <w:color w:val="auto"/>
          <w:sz w:val="48"/>
          <w:szCs w:val="48"/>
          <w:lang w:val="en-US"/>
        </w:rPr>
      </w:pPr>
      <w:r w:rsidRPr="7F33B49D"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  <w:t>Kirjelda, millistel tingimustel saab lahendust laiemalt rakendada.</w:t>
      </w:r>
      <w:r w:rsidRPr="7F33B49D">
        <w:rPr>
          <w:rFonts w:ascii="Manrope SemiBold" w:eastAsia="Manrope SemiBold" w:hAnsi="Manrope SemiBold" w:cs="Manrope SemiBold"/>
          <w:b/>
          <w:bCs/>
          <w:color w:val="auto"/>
          <w:sz w:val="48"/>
          <w:szCs w:val="48"/>
          <w:lang w:val="en-US"/>
        </w:rPr>
        <w:t xml:space="preserve"> </w:t>
      </w:r>
      <w:r w:rsidRPr="7F33B49D"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  <w:t>Too välja vajalikud eeldused (nt ressursid, andmed, regulatsioonid).</w:t>
      </w:r>
    </w:p>
    <w:p w14:paraId="31BEAE56" w14:textId="39B5D9DB" w:rsidR="00980504" w:rsidRPr="0044333C" w:rsidRDefault="005C29C0" w:rsidP="7F33B49D">
      <w:pPr>
        <w:pStyle w:val="Pealkiri2"/>
        <w:numPr>
          <w:ilvl w:val="0"/>
          <w:numId w:val="32"/>
        </w:numPr>
        <w:rPr>
          <w:rFonts w:ascii="Manrope SemiBold" w:eastAsia="Manrope SemiBold" w:hAnsi="Manrope SemiBold" w:cs="Manrope SemiBold"/>
          <w:b/>
          <w:bCs/>
          <w:color w:val="auto"/>
          <w:sz w:val="48"/>
          <w:szCs w:val="48"/>
          <w:lang w:val="en-US"/>
        </w:rPr>
      </w:pPr>
      <w:r w:rsidRPr="7F33B49D"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  <w:t>Selgita, kuidas tulemusi kasutatakse või plaanitakse kasutada tulevikus.</w:t>
      </w:r>
      <w:r w:rsidRPr="7F33B49D">
        <w:rPr>
          <w:rFonts w:ascii="Manrope SemiBold" w:eastAsia="Manrope SemiBold" w:hAnsi="Manrope SemiBold" w:cs="Manrope SemiBold"/>
          <w:color w:val="auto"/>
          <w:lang w:val="en-US"/>
        </w:rPr>
        <w:br w:type="page"/>
      </w:r>
    </w:p>
    <w:p w14:paraId="0020FCD9" w14:textId="16BE7247" w:rsidR="001A4420" w:rsidRPr="0044333C" w:rsidRDefault="008605DD" w:rsidP="00207476">
      <w:pPr>
        <w:pStyle w:val="Pealkiri1"/>
        <w:ind w:left="284"/>
        <w:rPr>
          <w:rFonts w:ascii="Manrope SemiBold" w:eastAsia="Manrope SemiBold" w:hAnsi="Manrope SemiBold" w:cs="Manrope SemiBold"/>
          <w:color w:val="auto"/>
          <w:lang w:val="et-EE"/>
        </w:rPr>
      </w:pPr>
      <w:bookmarkStart w:id="5" w:name="_Toc222235865"/>
      <w:r w:rsidRPr="0044333C">
        <w:rPr>
          <w:rFonts w:ascii="Manrope SemiBold" w:eastAsia="Manrope SemiBold" w:hAnsi="Manrope SemiBold" w:cs="Manrope SemiBold"/>
          <w:color w:val="auto"/>
          <w:lang w:val="et-EE"/>
        </w:rPr>
        <w:lastRenderedPageBreak/>
        <w:t>3</w:t>
      </w:r>
      <w:r w:rsidR="001A4420" w:rsidRPr="0044333C">
        <w:rPr>
          <w:rFonts w:ascii="Manrope SemiBold" w:eastAsia="Manrope SemiBold" w:hAnsi="Manrope SemiBold" w:cs="Manrope SemiBold"/>
          <w:color w:val="auto"/>
          <w:lang w:val="et-EE"/>
        </w:rPr>
        <w:t xml:space="preserve">. Projekti </w:t>
      </w:r>
      <w:r w:rsidR="0DFE43E5" w:rsidRPr="0044333C">
        <w:rPr>
          <w:rFonts w:ascii="Manrope SemiBold" w:eastAsia="Manrope SemiBold" w:hAnsi="Manrope SemiBold" w:cs="Manrope SemiBold"/>
          <w:color w:val="auto"/>
          <w:lang w:val="et-EE"/>
        </w:rPr>
        <w:t>õppetunnid</w:t>
      </w:r>
      <w:bookmarkEnd w:id="5"/>
    </w:p>
    <w:p w14:paraId="0C90C6C9" w14:textId="70D93B72" w:rsidR="001A4420" w:rsidRPr="0044333C" w:rsidRDefault="008605DD" w:rsidP="002E274B">
      <w:pPr>
        <w:pStyle w:val="Pealkiri2"/>
        <w:ind w:left="284"/>
        <w:rPr>
          <w:rFonts w:ascii="Manrope SemiBold" w:eastAsia="Manrope SemiBold" w:hAnsi="Manrope SemiBold" w:cs="Manrope SemiBold"/>
          <w:color w:val="auto"/>
          <w:lang w:val="et-EE"/>
        </w:rPr>
      </w:pPr>
      <w:bookmarkStart w:id="6" w:name="_Toc222235866"/>
      <w:r w:rsidRPr="0044333C">
        <w:rPr>
          <w:rFonts w:ascii="Manrope SemiBold" w:eastAsia="Manrope SemiBold" w:hAnsi="Manrope SemiBold" w:cs="Manrope SemiBold"/>
          <w:color w:val="auto"/>
          <w:lang w:val="et-EE"/>
        </w:rPr>
        <w:t>3</w:t>
      </w:r>
      <w:r w:rsidR="4FC7CD0F" w:rsidRPr="0044333C">
        <w:rPr>
          <w:rFonts w:ascii="Manrope SemiBold" w:eastAsia="Manrope SemiBold" w:hAnsi="Manrope SemiBold" w:cs="Manrope SemiBold"/>
          <w:color w:val="auto"/>
          <w:lang w:val="et-EE"/>
        </w:rPr>
        <w:t xml:space="preserve">.1 </w:t>
      </w:r>
      <w:r w:rsidR="0B79FADB" w:rsidRPr="0044333C">
        <w:rPr>
          <w:rFonts w:ascii="Manrope SemiBold" w:eastAsia="Manrope SemiBold" w:hAnsi="Manrope SemiBold" w:cs="Manrope SemiBold"/>
          <w:color w:val="auto"/>
          <w:lang w:val="et-EE"/>
        </w:rPr>
        <w:t>Õppetunnid</w:t>
      </w:r>
      <w:bookmarkEnd w:id="6"/>
    </w:p>
    <w:p w14:paraId="7F796BA2" w14:textId="77777777" w:rsidR="00037C66" w:rsidRDefault="00037C66" w:rsidP="7F33B49D">
      <w:pPr>
        <w:pStyle w:val="Pealkiri2"/>
        <w:numPr>
          <w:ilvl w:val="0"/>
          <w:numId w:val="33"/>
        </w:numPr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</w:pPr>
      <w:r w:rsidRPr="7F33B49D"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  <w:t>Kirjelda peamisi teadmisi ja järeldusi projekti läbiviimisest.</w:t>
      </w:r>
    </w:p>
    <w:p w14:paraId="4BD85F37" w14:textId="77777777" w:rsidR="00037C66" w:rsidRDefault="00037C66" w:rsidP="7F33B49D">
      <w:pPr>
        <w:pStyle w:val="Pealkiri2"/>
        <w:numPr>
          <w:ilvl w:val="0"/>
          <w:numId w:val="33"/>
        </w:numPr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</w:pPr>
      <w:r w:rsidRPr="7F33B49D"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  <w:t>Too välja, mis töötas hästi ja mida tuleks järgmine kord teha teisiti.</w:t>
      </w:r>
    </w:p>
    <w:p w14:paraId="7332FB74" w14:textId="7F03B234" w:rsidR="00037C66" w:rsidRPr="00037C66" w:rsidRDefault="00037C66" w:rsidP="7F33B49D">
      <w:pPr>
        <w:pStyle w:val="Pealkiri2"/>
        <w:numPr>
          <w:ilvl w:val="0"/>
          <w:numId w:val="33"/>
        </w:numPr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</w:pPr>
      <w:r w:rsidRPr="7F33B49D"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  <w:t>Käsitle nii tehnilisi kui ka organisatsioonilisi õppetunde.</w:t>
      </w:r>
    </w:p>
    <w:p w14:paraId="2ABBBA50" w14:textId="79C41A54" w:rsidR="00B36E5C" w:rsidRPr="0044333C" w:rsidRDefault="00383123" w:rsidP="002E274B">
      <w:pPr>
        <w:pStyle w:val="Pealkiri2"/>
        <w:ind w:left="284"/>
        <w:rPr>
          <w:rFonts w:ascii="Manrope SemiBold" w:eastAsia="Manrope SemiBold" w:hAnsi="Manrope SemiBold" w:cs="Manrope SemiBold"/>
          <w:color w:val="auto"/>
          <w:lang w:val="et-EE"/>
        </w:rPr>
      </w:pPr>
      <w:r w:rsidRPr="0044333C">
        <w:rPr>
          <w:rFonts w:ascii="Manrope SemiBold" w:eastAsia="Manrope SemiBold" w:hAnsi="Manrope SemiBold" w:cs="Manrope SemiBold"/>
          <w:color w:val="auto"/>
          <w:lang w:val="et-EE"/>
        </w:rPr>
        <w:t>3.2 Ilmnenud riskid ja kitsaskohad</w:t>
      </w:r>
    </w:p>
    <w:p w14:paraId="5F23F0DB" w14:textId="52298540" w:rsidR="00356543" w:rsidRPr="00AF5A28" w:rsidRDefault="00356543" w:rsidP="7F33B49D">
      <w:pPr>
        <w:pStyle w:val="Pealkiri2"/>
        <w:numPr>
          <w:ilvl w:val="0"/>
          <w:numId w:val="34"/>
        </w:numPr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</w:pPr>
      <w:bookmarkStart w:id="7" w:name="_Toc222235867"/>
      <w:r w:rsidRPr="7F33B49D"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  <w:t>Kirjelda projekti käigus ilmnenud peamisi riske.</w:t>
      </w:r>
      <w:r w:rsidR="00AF5A28" w:rsidRPr="7F33B49D"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  <w:t xml:space="preserve"> Võta aluseks ideekavandis kaardistatud riskid. Kas mõni nendest realiseerus? Kas </w:t>
      </w:r>
      <w:r w:rsidR="004D2BB1" w:rsidRPr="7F33B49D"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  <w:t>ilmnes mõni ootamatu risk?</w:t>
      </w:r>
    </w:p>
    <w:p w14:paraId="19D132D3" w14:textId="00099BB1" w:rsidR="00356543" w:rsidRPr="00AF5A28" w:rsidRDefault="00356543" w:rsidP="7F33B49D">
      <w:pPr>
        <w:pStyle w:val="Pealkiri2"/>
        <w:numPr>
          <w:ilvl w:val="0"/>
          <w:numId w:val="34"/>
        </w:numPr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</w:pPr>
      <w:r w:rsidRPr="7F33B49D"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  <w:t>Too välja, mis takistas või aeglustas projekti.</w:t>
      </w:r>
    </w:p>
    <w:p w14:paraId="3309F2B1" w14:textId="493BE51C" w:rsidR="00B94E59" w:rsidRPr="0044333C" w:rsidRDefault="008605DD" w:rsidP="002E274B">
      <w:pPr>
        <w:pStyle w:val="Pealkiri2"/>
        <w:ind w:left="284"/>
        <w:rPr>
          <w:rFonts w:ascii="Manrope SemiBold" w:eastAsia="Manrope SemiBold" w:hAnsi="Manrope SemiBold" w:cs="Manrope SemiBold"/>
          <w:color w:val="auto"/>
          <w:lang w:val="et-EE"/>
        </w:rPr>
      </w:pPr>
      <w:r w:rsidRPr="0044333C">
        <w:rPr>
          <w:rFonts w:ascii="Manrope SemiBold" w:eastAsia="Manrope SemiBold" w:hAnsi="Manrope SemiBold" w:cs="Manrope SemiBold"/>
          <w:color w:val="auto"/>
          <w:lang w:val="et-EE"/>
        </w:rPr>
        <w:t>3</w:t>
      </w:r>
      <w:r w:rsidR="4FC7CD0F" w:rsidRPr="0044333C">
        <w:rPr>
          <w:rFonts w:ascii="Manrope SemiBold" w:eastAsia="Manrope SemiBold" w:hAnsi="Manrope SemiBold" w:cs="Manrope SemiBold"/>
          <w:color w:val="auto"/>
          <w:lang w:val="et-EE"/>
        </w:rPr>
        <w:t>.</w:t>
      </w:r>
      <w:r w:rsidR="00383123" w:rsidRPr="0044333C">
        <w:rPr>
          <w:rFonts w:ascii="Manrope SemiBold" w:eastAsia="Manrope SemiBold" w:hAnsi="Manrope SemiBold" w:cs="Manrope SemiBold"/>
          <w:color w:val="auto"/>
          <w:lang w:val="et-EE"/>
        </w:rPr>
        <w:t>3</w:t>
      </w:r>
      <w:r w:rsidR="4FC7CD0F" w:rsidRPr="0044333C">
        <w:rPr>
          <w:rFonts w:ascii="Manrope SemiBold" w:eastAsia="Manrope SemiBold" w:hAnsi="Manrope SemiBold" w:cs="Manrope SemiBold"/>
          <w:color w:val="auto"/>
          <w:lang w:val="et-EE"/>
        </w:rPr>
        <w:t xml:space="preserve"> </w:t>
      </w:r>
      <w:r w:rsidR="0B79FADB" w:rsidRPr="0044333C">
        <w:rPr>
          <w:rFonts w:ascii="Manrope SemiBold" w:eastAsia="Manrope SemiBold" w:hAnsi="Manrope SemiBold" w:cs="Manrope SemiBold"/>
          <w:color w:val="auto"/>
          <w:lang w:val="et-EE"/>
        </w:rPr>
        <w:t>Üllatused ja ootamatused</w:t>
      </w:r>
      <w:bookmarkEnd w:id="7"/>
    </w:p>
    <w:p w14:paraId="019724AC" w14:textId="077143C7" w:rsidR="004D2BB1" w:rsidRDefault="004D2BB1" w:rsidP="7F33B49D">
      <w:pPr>
        <w:pStyle w:val="Pealkiri2"/>
        <w:numPr>
          <w:ilvl w:val="0"/>
          <w:numId w:val="34"/>
        </w:numPr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</w:pPr>
      <w:r w:rsidRPr="7F33B49D"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  <w:t>Kirjelda, milliste ootamatute arengute või asjaoludega projekti kestel kokku puutusite (nt tehnoloogia muutus, kasutajate käitumine).</w:t>
      </w:r>
    </w:p>
    <w:p w14:paraId="64FF59C1" w14:textId="77777777" w:rsidR="004D2BB1" w:rsidRDefault="004D2BB1" w:rsidP="7F33B49D">
      <w:pPr>
        <w:pStyle w:val="Pealkiri2"/>
        <w:numPr>
          <w:ilvl w:val="0"/>
          <w:numId w:val="34"/>
        </w:numPr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</w:pPr>
      <w:r w:rsidRPr="7F33B49D"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  <w:t>Selgita, kuidas need mõjutasid projekti kulgu või tulemusi.</w:t>
      </w:r>
    </w:p>
    <w:p w14:paraId="407DD5C4" w14:textId="2951B689" w:rsidR="004D2BB1" w:rsidRPr="004D2BB1" w:rsidRDefault="004D2BB1" w:rsidP="7F33B49D">
      <w:pPr>
        <w:pStyle w:val="Pealkiri2"/>
        <w:numPr>
          <w:ilvl w:val="0"/>
          <w:numId w:val="34"/>
        </w:numPr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</w:pPr>
      <w:r w:rsidRPr="7F33B49D"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  <w:t>Too välja, mida sellest tulevikus õppida võiks</w:t>
      </w:r>
      <w:r w:rsidR="002D3C94" w:rsidRPr="7F33B49D"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  <w:t>.</w:t>
      </w:r>
    </w:p>
    <w:p w14:paraId="6F97E6F8" w14:textId="437D7EFF" w:rsidR="000A4FE9" w:rsidRPr="0044333C" w:rsidRDefault="000A4FE9" w:rsidP="00207476">
      <w:pPr>
        <w:pStyle w:val="Pealkiri1"/>
        <w:ind w:left="284"/>
        <w:rPr>
          <w:rFonts w:ascii="Manrope SemiBold" w:eastAsia="Manrope SemiBold" w:hAnsi="Manrope SemiBold" w:cs="Manrope SemiBold"/>
          <w:color w:val="auto"/>
          <w:lang w:val="et-EE"/>
        </w:rPr>
      </w:pPr>
      <w:r w:rsidRPr="0044333C">
        <w:rPr>
          <w:rFonts w:ascii="Manrope SemiBold" w:eastAsia="Manrope SemiBold" w:hAnsi="Manrope SemiBold" w:cs="Manrope SemiBold"/>
          <w:color w:val="auto"/>
          <w:lang w:val="et-EE"/>
        </w:rPr>
        <w:t>4. Tehniline info</w:t>
      </w:r>
    </w:p>
    <w:p w14:paraId="464D485B" w14:textId="77777777" w:rsidR="00A95CD6" w:rsidRDefault="00A95CD6" w:rsidP="5DA3147E">
      <w:pPr>
        <w:pStyle w:val="Loendilik"/>
        <w:numPr>
          <w:ilvl w:val="0"/>
          <w:numId w:val="30"/>
        </w:numPr>
        <w:spacing w:line="278" w:lineRule="auto"/>
        <w:rPr>
          <w:rFonts w:ascii="Manrope SemiBold" w:eastAsia="Manrope SemiBold" w:hAnsi="Manrope SemiBold" w:cs="Manrope SemiBold"/>
        </w:rPr>
      </w:pPr>
      <w:r w:rsidRPr="0044333C">
        <w:rPr>
          <w:rFonts w:ascii="Manrope SemiBold" w:eastAsia="Manrope SemiBold" w:hAnsi="Manrope SemiBold" w:cs="Manrope SemiBold"/>
        </w:rPr>
        <w:t>Läbiviidud hangete ja konkursside andmed (näiteks viited RHR-i hankenumbritele)</w:t>
      </w:r>
    </w:p>
    <w:p w14:paraId="0749FE35" w14:textId="4475D898" w:rsidR="002D3C94" w:rsidRPr="0044333C" w:rsidRDefault="002D3C94" w:rsidP="002D3C94">
      <w:pPr>
        <w:pStyle w:val="Loendilik"/>
        <w:numPr>
          <w:ilvl w:val="1"/>
          <w:numId w:val="30"/>
        </w:numPr>
        <w:spacing w:line="278" w:lineRule="auto"/>
        <w:rPr>
          <w:rFonts w:ascii="Manrope SemiBold" w:eastAsia="Manrope SemiBold" w:hAnsi="Manrope SemiBold" w:cs="Manrope SemiBold"/>
        </w:rPr>
      </w:pPr>
      <w:r>
        <w:rPr>
          <w:rFonts w:ascii="Manrope SemiBold" w:eastAsia="Manrope SemiBold" w:hAnsi="Manrope SemiBold" w:cs="Manrope SemiBold"/>
          <w:i/>
          <w:iCs/>
        </w:rPr>
        <w:t>Nt hanke nimetus ja viitenumber</w:t>
      </w:r>
    </w:p>
    <w:p w14:paraId="400A6098" w14:textId="27824944" w:rsidR="00375C99" w:rsidRDefault="1AA23B03" w:rsidP="5DA3147E">
      <w:pPr>
        <w:pStyle w:val="Loendilik"/>
        <w:numPr>
          <w:ilvl w:val="0"/>
          <w:numId w:val="30"/>
        </w:numPr>
        <w:spacing w:line="278" w:lineRule="auto"/>
        <w:rPr>
          <w:rFonts w:ascii="Manrope SemiBold" w:eastAsia="Manrope SemiBold" w:hAnsi="Manrope SemiBold" w:cs="Manrope SemiBold"/>
        </w:rPr>
      </w:pPr>
      <w:r w:rsidRPr="425ABD9C">
        <w:rPr>
          <w:rFonts w:ascii="Manrope SemiBold" w:eastAsia="Manrope SemiBold" w:hAnsi="Manrope SemiBold" w:cs="Manrope SemiBold"/>
        </w:rPr>
        <w:t xml:space="preserve">Näidised teavitusnõuete täitmisest </w:t>
      </w:r>
    </w:p>
    <w:p w14:paraId="08B9C9DB" w14:textId="17F6B325" w:rsidR="002D3C94" w:rsidRPr="002D3C94" w:rsidRDefault="002D3C94" w:rsidP="002D3C94">
      <w:pPr>
        <w:pStyle w:val="Loendilik"/>
        <w:numPr>
          <w:ilvl w:val="1"/>
          <w:numId w:val="30"/>
        </w:numPr>
        <w:spacing w:line="278" w:lineRule="auto"/>
        <w:rPr>
          <w:rFonts w:ascii="Manrope SemiBold" w:eastAsia="Manrope SemiBold" w:hAnsi="Manrope SemiBold" w:cs="Manrope SemiBold"/>
        </w:rPr>
      </w:pPr>
      <w:r>
        <w:rPr>
          <w:rFonts w:ascii="Manrope SemiBold" w:eastAsia="Manrope SemiBold" w:hAnsi="Manrope SemiBold" w:cs="Manrope SemiBold"/>
          <w:i/>
          <w:iCs/>
        </w:rPr>
        <w:t>Lisa siia vähemalt link projekti kodulehele</w:t>
      </w:r>
    </w:p>
    <w:sectPr w:rsidR="002D3C94" w:rsidRPr="002D3C94" w:rsidSect="00B94E59">
      <w:headerReference w:type="default" r:id="rId15"/>
      <w:footerReference w:type="default" r:id="rId16"/>
      <w:pgSz w:w="11906" w:h="16838"/>
      <w:pgMar w:top="851" w:right="851" w:bottom="851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8C9D1" w14:textId="77777777" w:rsidR="00987B59" w:rsidRDefault="00987B59" w:rsidP="00C3510E">
      <w:pPr>
        <w:spacing w:after="0" w:line="240" w:lineRule="auto"/>
      </w:pPr>
      <w:r>
        <w:separator/>
      </w:r>
    </w:p>
  </w:endnote>
  <w:endnote w:type="continuationSeparator" w:id="0">
    <w:p w14:paraId="02AA880C" w14:textId="77777777" w:rsidR="00987B59" w:rsidRDefault="00987B59" w:rsidP="00C35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rope">
    <w:altName w:val="Calibri"/>
    <w:charset w:val="00"/>
    <w:family w:val="auto"/>
    <w:pitch w:val="variable"/>
    <w:sig w:usb0="A00002BF" w:usb1="5000206B" w:usb2="00000000" w:usb3="00000000" w:csb0="0000019F" w:csb1="00000000"/>
  </w:font>
  <w:font w:name="Manrope ExtraLight">
    <w:altName w:val="Calibri"/>
    <w:charset w:val="00"/>
    <w:family w:val="auto"/>
    <w:pitch w:val="variable"/>
    <w:sig w:usb0="A00002BF" w:usb1="5000206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 (Headings)">
    <w:altName w:val="Calibri Light"/>
    <w:charset w:val="00"/>
    <w:family w:val="roman"/>
    <w:pitch w:val="default"/>
  </w:font>
  <w:font w:name="Calibri (Body)">
    <w:altName w:val="Calibri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anrope SemiBold">
    <w:altName w:val="Calibri"/>
    <w:charset w:val="00"/>
    <w:family w:val="auto"/>
    <w:pitch w:val="variable"/>
    <w:sig w:usb0="A00002BF" w:usb1="5000206B" w:usb2="00000000" w:usb3="00000000" w:csb0="0000019F" w:csb1="00000000"/>
  </w:font>
  <w:font w:name="Manrope Light">
    <w:altName w:val="Calibri"/>
    <w:charset w:val="00"/>
    <w:family w:val="auto"/>
    <w:pitch w:val="variable"/>
    <w:sig w:usb0="A00002BF" w:usb1="5000206B" w:usb2="00000000" w:usb3="00000000" w:csb0="0000019F" w:csb1="00000000"/>
  </w:font>
  <w:font w:name="Manrope Medium">
    <w:altName w:val="Calibri"/>
    <w:charset w:val="00"/>
    <w:family w:val="auto"/>
    <w:pitch w:val="variable"/>
    <w:sig w:usb0="A00002BF" w:usb1="5000206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9DF1" w14:textId="60F56D67" w:rsidR="005A7A6E" w:rsidRDefault="005A7A6E">
    <w:pPr>
      <w:pStyle w:val="Jalus"/>
      <w:jc w:val="center"/>
    </w:pPr>
  </w:p>
  <w:p w14:paraId="305AFF12" w14:textId="77777777" w:rsidR="005A7A6E" w:rsidRDefault="005A7A6E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8017658"/>
      <w:docPartObj>
        <w:docPartGallery w:val="Page Numbers (Bottom of Page)"/>
        <w:docPartUnique/>
      </w:docPartObj>
    </w:sdtPr>
    <w:sdtEndPr/>
    <w:sdtContent>
      <w:p w14:paraId="5F86972C" w14:textId="1FE1B062" w:rsidR="00B94E59" w:rsidRDefault="00B94E59">
        <w:pPr>
          <w:pStyle w:val="Jalu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t-EE"/>
          </w:rPr>
          <w:t>2</w:t>
        </w:r>
        <w:r>
          <w:fldChar w:fldCharType="end"/>
        </w:r>
      </w:p>
    </w:sdtContent>
  </w:sdt>
  <w:p w14:paraId="0E53E71C" w14:textId="77777777" w:rsidR="005A7A6E" w:rsidRDefault="005A7A6E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90006" w14:textId="77777777" w:rsidR="00987B59" w:rsidRDefault="00987B59" w:rsidP="00C3510E">
      <w:pPr>
        <w:spacing w:after="0" w:line="240" w:lineRule="auto"/>
      </w:pPr>
      <w:r>
        <w:separator/>
      </w:r>
    </w:p>
  </w:footnote>
  <w:footnote w:type="continuationSeparator" w:id="0">
    <w:p w14:paraId="5CE9B92C" w14:textId="77777777" w:rsidR="00987B59" w:rsidRDefault="00987B59" w:rsidP="00C351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5596F" w14:textId="77777777" w:rsidR="00C3510E" w:rsidRDefault="00E04684">
    <w:pPr>
      <w:pStyle w:val="Pis"/>
    </w:pPr>
    <w:r>
      <w:rPr>
        <w:noProof/>
        <w:lang w:eastAsia="x-none"/>
      </w:rPr>
      <w:drawing>
        <wp:anchor distT="0" distB="0" distL="114300" distR="114300" simplePos="0" relativeHeight="251658241" behindDoc="1" locked="0" layoutInCell="1" allowOverlap="1" wp14:anchorId="61753053" wp14:editId="67CBD9FC">
          <wp:simplePos x="0" y="0"/>
          <wp:positionH relativeFrom="column">
            <wp:posOffset>-534670</wp:posOffset>
          </wp:positionH>
          <wp:positionV relativeFrom="paragraph">
            <wp:posOffset>-447040</wp:posOffset>
          </wp:positionV>
          <wp:extent cx="7783114" cy="11016417"/>
          <wp:effectExtent l="0" t="0" r="2540" b="0"/>
          <wp:wrapNone/>
          <wp:docPr id="114974678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4109352" name="Picture 16341093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114" cy="110164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510E">
      <w:rPr>
        <w:noProof/>
        <w:lang w:eastAsia="x-none"/>
      </w:rPr>
      <w:drawing>
        <wp:anchor distT="0" distB="0" distL="114300" distR="114300" simplePos="0" relativeHeight="251658240" behindDoc="1" locked="0" layoutInCell="1" allowOverlap="1" wp14:anchorId="12767FBA" wp14:editId="670EBA9D">
          <wp:simplePos x="0" y="0"/>
          <wp:positionH relativeFrom="page">
            <wp:align>right</wp:align>
          </wp:positionH>
          <wp:positionV relativeFrom="paragraph">
            <wp:posOffset>-455805</wp:posOffset>
          </wp:positionV>
          <wp:extent cx="7554684" cy="10693400"/>
          <wp:effectExtent l="0" t="0" r="1905" b="0"/>
          <wp:wrapNone/>
          <wp:docPr id="1289036657" name="Picture 1293198148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8779392" name="Picture 1548779392" hidden="1"/>
                  <pic:cNvPicPr/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ackgroundRemoval t="10000" b="90000" l="10000" r="9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684" cy="10693400"/>
                  </a:xfrm>
                  <a:prstGeom prst="rect">
                    <a:avLst/>
                  </a:prstGeom>
                  <a:solidFill>
                    <a:schemeClr val="bg1"/>
                  </a:solidFill>
                  <a:effectLst>
                    <a:reflection endPos="0" dir="5400000" sy="-100000" algn="bl" rotWithShape="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69C09" w14:textId="77777777" w:rsidR="00E04684" w:rsidRDefault="00E04684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1904"/>
    <w:multiLevelType w:val="hybridMultilevel"/>
    <w:tmpl w:val="FFFFFFFF"/>
    <w:lvl w:ilvl="0" w:tplc="F7D2E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1602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384B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6671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92A7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5EFA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F8B3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CA91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8EF5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87D70"/>
    <w:multiLevelType w:val="multilevel"/>
    <w:tmpl w:val="1EA4C168"/>
    <w:lvl w:ilvl="0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281C3E"/>
    <w:multiLevelType w:val="hybridMultilevel"/>
    <w:tmpl w:val="50F66002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AA6616"/>
    <w:multiLevelType w:val="multilevel"/>
    <w:tmpl w:val="57C0C72C"/>
    <w:lvl w:ilvl="0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816838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E84020"/>
    <w:multiLevelType w:val="hybridMultilevel"/>
    <w:tmpl w:val="44AA7C10"/>
    <w:lvl w:ilvl="0" w:tplc="E4B6C24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  <w:szCs w:val="24"/>
      </w:rPr>
    </w:lvl>
    <w:lvl w:ilvl="1" w:tplc="042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7AC455F"/>
    <w:multiLevelType w:val="hybridMultilevel"/>
    <w:tmpl w:val="4264877E"/>
    <w:lvl w:ilvl="0" w:tplc="753E361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  <w:szCs w:val="24"/>
      </w:rPr>
    </w:lvl>
    <w:lvl w:ilvl="1" w:tplc="042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B344211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EBF3BA3"/>
    <w:multiLevelType w:val="hybridMultilevel"/>
    <w:tmpl w:val="80968752"/>
    <w:lvl w:ilvl="0" w:tplc="D0422652">
      <w:start w:val="1"/>
      <w:numFmt w:val="bullet"/>
      <w:lvlText w:val=""/>
      <w:lvlJc w:val="left"/>
      <w:pPr>
        <w:ind w:left="1134" w:hanging="414"/>
      </w:pPr>
      <w:rPr>
        <w:rFonts w:ascii="Symbol" w:hAnsi="Symbol" w:hint="default"/>
        <w:color w:val="2B249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49DD8"/>
    <w:multiLevelType w:val="hybridMultilevel"/>
    <w:tmpl w:val="BCDE2CE8"/>
    <w:lvl w:ilvl="0" w:tplc="3DDEF19C">
      <w:start w:val="1"/>
      <w:numFmt w:val="decimal"/>
      <w:lvlText w:val="%1."/>
      <w:lvlJc w:val="left"/>
      <w:pPr>
        <w:ind w:left="473" w:hanging="360"/>
      </w:pPr>
      <w:rPr>
        <w:rFonts w:ascii="Times New Roman" w:hAnsi="Times New Roman" w:hint="default"/>
      </w:rPr>
    </w:lvl>
    <w:lvl w:ilvl="1" w:tplc="83FCE184">
      <w:start w:val="1"/>
      <w:numFmt w:val="lowerLetter"/>
      <w:lvlText w:val="%2."/>
      <w:lvlJc w:val="left"/>
      <w:pPr>
        <w:ind w:left="1440" w:hanging="360"/>
      </w:pPr>
    </w:lvl>
    <w:lvl w:ilvl="2" w:tplc="142C2B72">
      <w:start w:val="1"/>
      <w:numFmt w:val="lowerRoman"/>
      <w:lvlText w:val="%3."/>
      <w:lvlJc w:val="right"/>
      <w:pPr>
        <w:ind w:left="2160" w:hanging="180"/>
      </w:pPr>
    </w:lvl>
    <w:lvl w:ilvl="3" w:tplc="233C24E8">
      <w:start w:val="1"/>
      <w:numFmt w:val="decimal"/>
      <w:lvlText w:val="%4."/>
      <w:lvlJc w:val="left"/>
      <w:pPr>
        <w:ind w:left="2880" w:hanging="360"/>
      </w:pPr>
    </w:lvl>
    <w:lvl w:ilvl="4" w:tplc="1E4225B4">
      <w:start w:val="1"/>
      <w:numFmt w:val="lowerLetter"/>
      <w:lvlText w:val="%5."/>
      <w:lvlJc w:val="left"/>
      <w:pPr>
        <w:ind w:left="3600" w:hanging="360"/>
      </w:pPr>
    </w:lvl>
    <w:lvl w:ilvl="5" w:tplc="E6FCDE9C">
      <w:start w:val="1"/>
      <w:numFmt w:val="lowerRoman"/>
      <w:lvlText w:val="%6."/>
      <w:lvlJc w:val="right"/>
      <w:pPr>
        <w:ind w:left="4320" w:hanging="180"/>
      </w:pPr>
    </w:lvl>
    <w:lvl w:ilvl="6" w:tplc="932444A4">
      <w:start w:val="1"/>
      <w:numFmt w:val="decimal"/>
      <w:lvlText w:val="%7."/>
      <w:lvlJc w:val="left"/>
      <w:pPr>
        <w:ind w:left="5040" w:hanging="360"/>
      </w:pPr>
    </w:lvl>
    <w:lvl w:ilvl="7" w:tplc="C99CF11E">
      <w:start w:val="1"/>
      <w:numFmt w:val="lowerLetter"/>
      <w:lvlText w:val="%8."/>
      <w:lvlJc w:val="left"/>
      <w:pPr>
        <w:ind w:left="5760" w:hanging="360"/>
      </w:pPr>
    </w:lvl>
    <w:lvl w:ilvl="8" w:tplc="BE3C8A1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1A27A"/>
    <w:multiLevelType w:val="hybridMultilevel"/>
    <w:tmpl w:val="2BC4488C"/>
    <w:lvl w:ilvl="0" w:tplc="A970E056">
      <w:start w:val="2"/>
      <w:numFmt w:val="decimal"/>
      <w:lvlText w:val="%1."/>
      <w:lvlJc w:val="left"/>
      <w:pPr>
        <w:ind w:left="473" w:hanging="360"/>
      </w:pPr>
      <w:rPr>
        <w:rFonts w:ascii="Times New Roman" w:hAnsi="Times New Roman" w:hint="default"/>
      </w:rPr>
    </w:lvl>
    <w:lvl w:ilvl="1" w:tplc="DFA0891E">
      <w:start w:val="1"/>
      <w:numFmt w:val="lowerLetter"/>
      <w:lvlText w:val="%2."/>
      <w:lvlJc w:val="left"/>
      <w:pPr>
        <w:ind w:left="1440" w:hanging="360"/>
      </w:pPr>
    </w:lvl>
    <w:lvl w:ilvl="2" w:tplc="AFB8AD6C">
      <w:start w:val="1"/>
      <w:numFmt w:val="lowerRoman"/>
      <w:lvlText w:val="%3."/>
      <w:lvlJc w:val="right"/>
      <w:pPr>
        <w:ind w:left="2160" w:hanging="180"/>
      </w:pPr>
    </w:lvl>
    <w:lvl w:ilvl="3" w:tplc="B804E868">
      <w:start w:val="1"/>
      <w:numFmt w:val="decimal"/>
      <w:lvlText w:val="%4."/>
      <w:lvlJc w:val="left"/>
      <w:pPr>
        <w:ind w:left="2880" w:hanging="360"/>
      </w:pPr>
    </w:lvl>
    <w:lvl w:ilvl="4" w:tplc="75D6192E">
      <w:start w:val="1"/>
      <w:numFmt w:val="lowerLetter"/>
      <w:lvlText w:val="%5."/>
      <w:lvlJc w:val="left"/>
      <w:pPr>
        <w:ind w:left="3600" w:hanging="360"/>
      </w:pPr>
    </w:lvl>
    <w:lvl w:ilvl="5" w:tplc="583695D2">
      <w:start w:val="1"/>
      <w:numFmt w:val="lowerRoman"/>
      <w:lvlText w:val="%6."/>
      <w:lvlJc w:val="right"/>
      <w:pPr>
        <w:ind w:left="4320" w:hanging="180"/>
      </w:pPr>
    </w:lvl>
    <w:lvl w:ilvl="6" w:tplc="21064AE0">
      <w:start w:val="1"/>
      <w:numFmt w:val="decimal"/>
      <w:lvlText w:val="%7."/>
      <w:lvlJc w:val="left"/>
      <w:pPr>
        <w:ind w:left="5040" w:hanging="360"/>
      </w:pPr>
    </w:lvl>
    <w:lvl w:ilvl="7" w:tplc="DEF4BCA4">
      <w:start w:val="1"/>
      <w:numFmt w:val="lowerLetter"/>
      <w:lvlText w:val="%8."/>
      <w:lvlJc w:val="left"/>
      <w:pPr>
        <w:ind w:left="5760" w:hanging="360"/>
      </w:pPr>
    </w:lvl>
    <w:lvl w:ilvl="8" w:tplc="75C44BD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450C5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224148C"/>
    <w:multiLevelType w:val="hybridMultilevel"/>
    <w:tmpl w:val="5AFE2A36"/>
    <w:lvl w:ilvl="0" w:tplc="9F0C3064">
      <w:start w:val="1"/>
      <w:numFmt w:val="decimal"/>
      <w:lvlText w:val="%1."/>
      <w:lvlJc w:val="left"/>
      <w:pPr>
        <w:ind w:left="473" w:hanging="360"/>
      </w:pPr>
      <w:rPr>
        <w:rFonts w:ascii="Times New Roman" w:hAnsi="Times New Roman" w:hint="default"/>
      </w:rPr>
    </w:lvl>
    <w:lvl w:ilvl="1" w:tplc="D68EC158">
      <w:start w:val="1"/>
      <w:numFmt w:val="lowerLetter"/>
      <w:lvlText w:val="%2."/>
      <w:lvlJc w:val="left"/>
      <w:pPr>
        <w:ind w:left="1440" w:hanging="360"/>
      </w:pPr>
    </w:lvl>
    <w:lvl w:ilvl="2" w:tplc="EDBAAC2C">
      <w:start w:val="1"/>
      <w:numFmt w:val="lowerRoman"/>
      <w:lvlText w:val="%3."/>
      <w:lvlJc w:val="right"/>
      <w:pPr>
        <w:ind w:left="2160" w:hanging="180"/>
      </w:pPr>
    </w:lvl>
    <w:lvl w:ilvl="3" w:tplc="83BE83A6">
      <w:start w:val="1"/>
      <w:numFmt w:val="decimal"/>
      <w:lvlText w:val="%4."/>
      <w:lvlJc w:val="left"/>
      <w:pPr>
        <w:ind w:left="2880" w:hanging="360"/>
      </w:pPr>
    </w:lvl>
    <w:lvl w:ilvl="4" w:tplc="17882368">
      <w:start w:val="1"/>
      <w:numFmt w:val="lowerLetter"/>
      <w:lvlText w:val="%5."/>
      <w:lvlJc w:val="left"/>
      <w:pPr>
        <w:ind w:left="3600" w:hanging="360"/>
      </w:pPr>
    </w:lvl>
    <w:lvl w:ilvl="5" w:tplc="9D265BB6">
      <w:start w:val="1"/>
      <w:numFmt w:val="lowerRoman"/>
      <w:lvlText w:val="%6."/>
      <w:lvlJc w:val="right"/>
      <w:pPr>
        <w:ind w:left="4320" w:hanging="180"/>
      </w:pPr>
    </w:lvl>
    <w:lvl w:ilvl="6" w:tplc="D1540C5E">
      <w:start w:val="1"/>
      <w:numFmt w:val="decimal"/>
      <w:lvlText w:val="%7."/>
      <w:lvlJc w:val="left"/>
      <w:pPr>
        <w:ind w:left="5040" w:hanging="360"/>
      </w:pPr>
    </w:lvl>
    <w:lvl w:ilvl="7" w:tplc="EEC6B0F0">
      <w:start w:val="1"/>
      <w:numFmt w:val="lowerLetter"/>
      <w:lvlText w:val="%8."/>
      <w:lvlJc w:val="left"/>
      <w:pPr>
        <w:ind w:left="5760" w:hanging="360"/>
      </w:pPr>
    </w:lvl>
    <w:lvl w:ilvl="8" w:tplc="6E1458F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668B7E"/>
    <w:multiLevelType w:val="hybridMultilevel"/>
    <w:tmpl w:val="FFFFFFFF"/>
    <w:lvl w:ilvl="0" w:tplc="08D88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5665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FC01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FA9A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E27C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F806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723B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68C4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F023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952B32"/>
    <w:multiLevelType w:val="hybridMultilevel"/>
    <w:tmpl w:val="2A78946E"/>
    <w:lvl w:ilvl="0" w:tplc="BE2046B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  <w:szCs w:val="24"/>
      </w:rPr>
    </w:lvl>
    <w:lvl w:ilvl="1" w:tplc="042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2F40386"/>
    <w:multiLevelType w:val="hybridMultilevel"/>
    <w:tmpl w:val="01F8C330"/>
    <w:lvl w:ilvl="0" w:tplc="B0CC0168">
      <w:start w:val="1"/>
      <w:numFmt w:val="lowerLetter"/>
      <w:lvlText w:val="%1)"/>
      <w:lvlJc w:val="left"/>
      <w:pPr>
        <w:ind w:left="473" w:hanging="360"/>
      </w:pPr>
      <w:rPr>
        <w:rFonts w:ascii="Times New Roman" w:hAnsi="Times New Roman" w:hint="default"/>
      </w:rPr>
    </w:lvl>
    <w:lvl w:ilvl="1" w:tplc="5EEE4D48">
      <w:start w:val="1"/>
      <w:numFmt w:val="lowerLetter"/>
      <w:lvlText w:val="%2."/>
      <w:lvlJc w:val="left"/>
      <w:pPr>
        <w:ind w:left="1440" w:hanging="360"/>
      </w:pPr>
    </w:lvl>
    <w:lvl w:ilvl="2" w:tplc="4C98F540">
      <w:start w:val="1"/>
      <w:numFmt w:val="lowerRoman"/>
      <w:lvlText w:val="%3."/>
      <w:lvlJc w:val="right"/>
      <w:pPr>
        <w:ind w:left="2160" w:hanging="180"/>
      </w:pPr>
    </w:lvl>
    <w:lvl w:ilvl="3" w:tplc="61486068">
      <w:start w:val="1"/>
      <w:numFmt w:val="decimal"/>
      <w:lvlText w:val="%4."/>
      <w:lvlJc w:val="left"/>
      <w:pPr>
        <w:ind w:left="2880" w:hanging="360"/>
      </w:pPr>
    </w:lvl>
    <w:lvl w:ilvl="4" w:tplc="EC68F3EC">
      <w:start w:val="1"/>
      <w:numFmt w:val="lowerLetter"/>
      <w:lvlText w:val="%5."/>
      <w:lvlJc w:val="left"/>
      <w:pPr>
        <w:ind w:left="3600" w:hanging="360"/>
      </w:pPr>
    </w:lvl>
    <w:lvl w:ilvl="5" w:tplc="3F7E38FC">
      <w:start w:val="1"/>
      <w:numFmt w:val="lowerRoman"/>
      <w:lvlText w:val="%6."/>
      <w:lvlJc w:val="right"/>
      <w:pPr>
        <w:ind w:left="4320" w:hanging="180"/>
      </w:pPr>
    </w:lvl>
    <w:lvl w:ilvl="6" w:tplc="643CC3E2">
      <w:start w:val="1"/>
      <w:numFmt w:val="decimal"/>
      <w:lvlText w:val="%7."/>
      <w:lvlJc w:val="left"/>
      <w:pPr>
        <w:ind w:left="5040" w:hanging="360"/>
      </w:pPr>
    </w:lvl>
    <w:lvl w:ilvl="7" w:tplc="379494C6">
      <w:start w:val="1"/>
      <w:numFmt w:val="lowerLetter"/>
      <w:lvlText w:val="%8."/>
      <w:lvlJc w:val="left"/>
      <w:pPr>
        <w:ind w:left="5760" w:hanging="360"/>
      </w:pPr>
    </w:lvl>
    <w:lvl w:ilvl="8" w:tplc="DB56322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DF7CF5"/>
    <w:multiLevelType w:val="multilevel"/>
    <w:tmpl w:val="2D42A3CC"/>
    <w:lvl w:ilvl="0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16220F"/>
    <w:multiLevelType w:val="hybridMultilevel"/>
    <w:tmpl w:val="B022AEB4"/>
    <w:lvl w:ilvl="0" w:tplc="7BFE4D0E">
      <w:start w:val="1"/>
      <w:numFmt w:val="bullet"/>
      <w:lvlText w:val=""/>
      <w:lvlJc w:val="left"/>
      <w:pPr>
        <w:ind w:left="567" w:hanging="113"/>
      </w:pPr>
      <w:rPr>
        <w:rFonts w:ascii="Symbol" w:hAnsi="Symbol" w:hint="default"/>
        <w:color w:val="2B2491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9E1777C"/>
    <w:multiLevelType w:val="hybridMultilevel"/>
    <w:tmpl w:val="FFFFFFFF"/>
    <w:lvl w:ilvl="0" w:tplc="AE8CB1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C656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5EA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1E54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BEBA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C46D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0AF4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B859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DE34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9703DC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4CE6675"/>
    <w:multiLevelType w:val="hybridMultilevel"/>
    <w:tmpl w:val="A350D7D0"/>
    <w:lvl w:ilvl="0" w:tplc="4E160432">
      <w:start w:val="1"/>
      <w:numFmt w:val="bullet"/>
      <w:lvlText w:val=""/>
      <w:lvlJc w:val="left"/>
      <w:pPr>
        <w:ind w:left="567" w:hanging="113"/>
      </w:pPr>
      <w:rPr>
        <w:rFonts w:ascii="Symbol" w:hAnsi="Symbol" w:hint="default"/>
        <w:color w:val="2B249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A184E"/>
    <w:multiLevelType w:val="multilevel"/>
    <w:tmpl w:val="80968752"/>
    <w:styleLink w:val="CurrentList8"/>
    <w:lvl w:ilvl="0">
      <w:start w:val="1"/>
      <w:numFmt w:val="bullet"/>
      <w:lvlText w:val=""/>
      <w:lvlJc w:val="left"/>
      <w:pPr>
        <w:ind w:left="1134" w:hanging="414"/>
      </w:pPr>
      <w:rPr>
        <w:rFonts w:ascii="Symbol" w:hAnsi="Symbol" w:hint="default"/>
        <w:color w:val="2B249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6567A5"/>
    <w:multiLevelType w:val="multilevel"/>
    <w:tmpl w:val="D4369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CFD964"/>
    <w:multiLevelType w:val="hybridMultilevel"/>
    <w:tmpl w:val="FFFFFFFF"/>
    <w:lvl w:ilvl="0" w:tplc="CE4CF2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6680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AC8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16E3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E8A3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D849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C021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9AF2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46B0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497245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D5016A4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00F79B8"/>
    <w:multiLevelType w:val="hybridMultilevel"/>
    <w:tmpl w:val="1A22D650"/>
    <w:lvl w:ilvl="0" w:tplc="042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520A450"/>
    <w:multiLevelType w:val="hybridMultilevel"/>
    <w:tmpl w:val="FFFFFFFF"/>
    <w:lvl w:ilvl="0" w:tplc="FCCE38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1229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68E4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C08A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EE9D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1034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9EAB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0C97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E433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8D7F75"/>
    <w:multiLevelType w:val="multilevel"/>
    <w:tmpl w:val="D4369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DBC58A2"/>
    <w:multiLevelType w:val="hybridMultilevel"/>
    <w:tmpl w:val="1D70BE18"/>
    <w:lvl w:ilvl="0" w:tplc="1B4CB61C">
      <w:start w:val="2"/>
      <w:numFmt w:val="decimal"/>
      <w:lvlText w:val="%1."/>
      <w:lvlJc w:val="left"/>
      <w:pPr>
        <w:ind w:left="473" w:hanging="360"/>
      </w:pPr>
      <w:rPr>
        <w:rFonts w:ascii="Times New Roman" w:hAnsi="Times New Roman" w:hint="default"/>
      </w:rPr>
    </w:lvl>
    <w:lvl w:ilvl="1" w:tplc="DFDEE076">
      <w:start w:val="1"/>
      <w:numFmt w:val="lowerLetter"/>
      <w:lvlText w:val="%2."/>
      <w:lvlJc w:val="left"/>
      <w:pPr>
        <w:ind w:left="1440" w:hanging="360"/>
      </w:pPr>
    </w:lvl>
    <w:lvl w:ilvl="2" w:tplc="8C285868">
      <w:start w:val="1"/>
      <w:numFmt w:val="lowerRoman"/>
      <w:lvlText w:val="%3."/>
      <w:lvlJc w:val="right"/>
      <w:pPr>
        <w:ind w:left="2160" w:hanging="180"/>
      </w:pPr>
    </w:lvl>
    <w:lvl w:ilvl="3" w:tplc="FBD23480">
      <w:start w:val="1"/>
      <w:numFmt w:val="decimal"/>
      <w:lvlText w:val="%4."/>
      <w:lvlJc w:val="left"/>
      <w:pPr>
        <w:ind w:left="2880" w:hanging="360"/>
      </w:pPr>
    </w:lvl>
    <w:lvl w:ilvl="4" w:tplc="7A9AE05C">
      <w:start w:val="1"/>
      <w:numFmt w:val="lowerLetter"/>
      <w:lvlText w:val="%5."/>
      <w:lvlJc w:val="left"/>
      <w:pPr>
        <w:ind w:left="3600" w:hanging="360"/>
      </w:pPr>
    </w:lvl>
    <w:lvl w:ilvl="5" w:tplc="CF3836B4">
      <w:start w:val="1"/>
      <w:numFmt w:val="lowerRoman"/>
      <w:lvlText w:val="%6."/>
      <w:lvlJc w:val="right"/>
      <w:pPr>
        <w:ind w:left="4320" w:hanging="180"/>
      </w:pPr>
    </w:lvl>
    <w:lvl w:ilvl="6" w:tplc="28CEAE1A">
      <w:start w:val="1"/>
      <w:numFmt w:val="decimal"/>
      <w:lvlText w:val="%7."/>
      <w:lvlJc w:val="left"/>
      <w:pPr>
        <w:ind w:left="5040" w:hanging="360"/>
      </w:pPr>
    </w:lvl>
    <w:lvl w:ilvl="7" w:tplc="BE5C4AD2">
      <w:start w:val="1"/>
      <w:numFmt w:val="lowerLetter"/>
      <w:lvlText w:val="%8."/>
      <w:lvlJc w:val="left"/>
      <w:pPr>
        <w:ind w:left="5760" w:hanging="360"/>
      </w:pPr>
    </w:lvl>
    <w:lvl w:ilvl="8" w:tplc="CB2A9D5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DB154E"/>
    <w:multiLevelType w:val="multilevel"/>
    <w:tmpl w:val="E9807E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FDC1FD3"/>
    <w:multiLevelType w:val="hybridMultilevel"/>
    <w:tmpl w:val="3DF412AA"/>
    <w:lvl w:ilvl="0" w:tplc="042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77D74DDB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EEF08C5"/>
    <w:multiLevelType w:val="hybridMultilevel"/>
    <w:tmpl w:val="14B48BA8"/>
    <w:lvl w:ilvl="0" w:tplc="3456413E">
      <w:start w:val="1"/>
      <w:numFmt w:val="lowerLetter"/>
      <w:lvlText w:val="%1)"/>
      <w:lvlJc w:val="left"/>
      <w:pPr>
        <w:ind w:left="473" w:hanging="360"/>
      </w:pPr>
      <w:rPr>
        <w:rFonts w:ascii="Times New Roman" w:hAnsi="Times New Roman" w:hint="default"/>
      </w:rPr>
    </w:lvl>
    <w:lvl w:ilvl="1" w:tplc="63A4FD16">
      <w:start w:val="1"/>
      <w:numFmt w:val="lowerLetter"/>
      <w:lvlText w:val="%2."/>
      <w:lvlJc w:val="left"/>
      <w:pPr>
        <w:ind w:left="1440" w:hanging="360"/>
      </w:pPr>
    </w:lvl>
    <w:lvl w:ilvl="2" w:tplc="D542C43E">
      <w:start w:val="1"/>
      <w:numFmt w:val="lowerRoman"/>
      <w:lvlText w:val="%3."/>
      <w:lvlJc w:val="right"/>
      <w:pPr>
        <w:ind w:left="2160" w:hanging="180"/>
      </w:pPr>
    </w:lvl>
    <w:lvl w:ilvl="3" w:tplc="34807208">
      <w:start w:val="1"/>
      <w:numFmt w:val="decimal"/>
      <w:lvlText w:val="%4."/>
      <w:lvlJc w:val="left"/>
      <w:pPr>
        <w:ind w:left="2880" w:hanging="360"/>
      </w:pPr>
    </w:lvl>
    <w:lvl w:ilvl="4" w:tplc="1D00E516">
      <w:start w:val="1"/>
      <w:numFmt w:val="lowerLetter"/>
      <w:lvlText w:val="%5."/>
      <w:lvlJc w:val="left"/>
      <w:pPr>
        <w:ind w:left="3600" w:hanging="360"/>
      </w:pPr>
    </w:lvl>
    <w:lvl w:ilvl="5" w:tplc="FE662EFE">
      <w:start w:val="1"/>
      <w:numFmt w:val="lowerRoman"/>
      <w:lvlText w:val="%6."/>
      <w:lvlJc w:val="right"/>
      <w:pPr>
        <w:ind w:left="4320" w:hanging="180"/>
      </w:pPr>
    </w:lvl>
    <w:lvl w:ilvl="6" w:tplc="0EA6376A">
      <w:start w:val="1"/>
      <w:numFmt w:val="decimal"/>
      <w:lvlText w:val="%7."/>
      <w:lvlJc w:val="left"/>
      <w:pPr>
        <w:ind w:left="5040" w:hanging="360"/>
      </w:pPr>
    </w:lvl>
    <w:lvl w:ilvl="7" w:tplc="4E14B158">
      <w:start w:val="1"/>
      <w:numFmt w:val="lowerLetter"/>
      <w:lvlText w:val="%8."/>
      <w:lvlJc w:val="left"/>
      <w:pPr>
        <w:ind w:left="5760" w:hanging="360"/>
      </w:pPr>
    </w:lvl>
    <w:lvl w:ilvl="8" w:tplc="32623AB6">
      <w:start w:val="1"/>
      <w:numFmt w:val="lowerRoman"/>
      <w:lvlText w:val="%9."/>
      <w:lvlJc w:val="right"/>
      <w:pPr>
        <w:ind w:left="6480" w:hanging="180"/>
      </w:pPr>
    </w:lvl>
  </w:abstractNum>
  <w:num w:numId="1" w16cid:durableId="728189664">
    <w:abstractNumId w:val="10"/>
  </w:num>
  <w:num w:numId="2" w16cid:durableId="820345236">
    <w:abstractNumId w:val="33"/>
  </w:num>
  <w:num w:numId="3" w16cid:durableId="2077776870">
    <w:abstractNumId w:val="9"/>
  </w:num>
  <w:num w:numId="4" w16cid:durableId="800727039">
    <w:abstractNumId w:val="29"/>
  </w:num>
  <w:num w:numId="5" w16cid:durableId="1642999539">
    <w:abstractNumId w:val="15"/>
  </w:num>
  <w:num w:numId="6" w16cid:durableId="1551842142">
    <w:abstractNumId w:val="12"/>
  </w:num>
  <w:num w:numId="7" w16cid:durableId="1144735232">
    <w:abstractNumId w:val="17"/>
  </w:num>
  <w:num w:numId="8" w16cid:durableId="1387291165">
    <w:abstractNumId w:val="19"/>
  </w:num>
  <w:num w:numId="9" w16cid:durableId="1347052553">
    <w:abstractNumId w:val="32"/>
  </w:num>
  <w:num w:numId="10" w16cid:durableId="1754274005">
    <w:abstractNumId w:val="25"/>
  </w:num>
  <w:num w:numId="11" w16cid:durableId="365181383">
    <w:abstractNumId w:val="20"/>
  </w:num>
  <w:num w:numId="12" w16cid:durableId="317853738">
    <w:abstractNumId w:val="24"/>
  </w:num>
  <w:num w:numId="13" w16cid:durableId="1220440342">
    <w:abstractNumId w:val="8"/>
  </w:num>
  <w:num w:numId="14" w16cid:durableId="148518159">
    <w:abstractNumId w:val="11"/>
  </w:num>
  <w:num w:numId="15" w16cid:durableId="998927597">
    <w:abstractNumId w:val="7"/>
  </w:num>
  <w:num w:numId="16" w16cid:durableId="322247368">
    <w:abstractNumId w:val="4"/>
  </w:num>
  <w:num w:numId="17" w16cid:durableId="759451943">
    <w:abstractNumId w:val="21"/>
  </w:num>
  <w:num w:numId="18" w16cid:durableId="1289162423">
    <w:abstractNumId w:val="18"/>
  </w:num>
  <w:num w:numId="19" w16cid:durableId="254366607">
    <w:abstractNumId w:val="13"/>
  </w:num>
  <w:num w:numId="20" w16cid:durableId="82580162">
    <w:abstractNumId w:val="27"/>
  </w:num>
  <w:num w:numId="21" w16cid:durableId="952640254">
    <w:abstractNumId w:val="0"/>
  </w:num>
  <w:num w:numId="22" w16cid:durableId="1624842816">
    <w:abstractNumId w:val="23"/>
  </w:num>
  <w:num w:numId="23" w16cid:durableId="529531213">
    <w:abstractNumId w:val="1"/>
  </w:num>
  <w:num w:numId="24" w16cid:durableId="961349578">
    <w:abstractNumId w:val="3"/>
  </w:num>
  <w:num w:numId="25" w16cid:durableId="750781469">
    <w:abstractNumId w:val="16"/>
  </w:num>
  <w:num w:numId="26" w16cid:durableId="147677413">
    <w:abstractNumId w:val="2"/>
  </w:num>
  <w:num w:numId="27" w16cid:durableId="1327518481">
    <w:abstractNumId w:val="22"/>
  </w:num>
  <w:num w:numId="28" w16cid:durableId="2133202707">
    <w:abstractNumId w:val="30"/>
  </w:num>
  <w:num w:numId="29" w16cid:durableId="1890611119">
    <w:abstractNumId w:val="28"/>
  </w:num>
  <w:num w:numId="30" w16cid:durableId="1723357875">
    <w:abstractNumId w:val="26"/>
  </w:num>
  <w:num w:numId="31" w16cid:durableId="790586363">
    <w:abstractNumId w:val="31"/>
  </w:num>
  <w:num w:numId="32" w16cid:durableId="530580820">
    <w:abstractNumId w:val="5"/>
  </w:num>
  <w:num w:numId="33" w16cid:durableId="1684941170">
    <w:abstractNumId w:val="14"/>
  </w:num>
  <w:num w:numId="34" w16cid:durableId="21404877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6B7"/>
    <w:rsid w:val="00010624"/>
    <w:rsid w:val="00011B8F"/>
    <w:rsid w:val="00025F63"/>
    <w:rsid w:val="00031995"/>
    <w:rsid w:val="00037C66"/>
    <w:rsid w:val="00051CF3"/>
    <w:rsid w:val="0006257B"/>
    <w:rsid w:val="0006300C"/>
    <w:rsid w:val="00076D45"/>
    <w:rsid w:val="00085DCE"/>
    <w:rsid w:val="00092B4A"/>
    <w:rsid w:val="000950B2"/>
    <w:rsid w:val="000A4FE9"/>
    <w:rsid w:val="000A7D73"/>
    <w:rsid w:val="000B36E3"/>
    <w:rsid w:val="000B6287"/>
    <w:rsid w:val="000B6592"/>
    <w:rsid w:val="000B71C7"/>
    <w:rsid w:val="000C63BE"/>
    <w:rsid w:val="000D1482"/>
    <w:rsid w:val="000D4448"/>
    <w:rsid w:val="000D58F5"/>
    <w:rsid w:val="000E1B31"/>
    <w:rsid w:val="000E6BDC"/>
    <w:rsid w:val="000F4BF4"/>
    <w:rsid w:val="000F7D75"/>
    <w:rsid w:val="000F7E38"/>
    <w:rsid w:val="0010003A"/>
    <w:rsid w:val="00101CD8"/>
    <w:rsid w:val="001046B7"/>
    <w:rsid w:val="00106DE7"/>
    <w:rsid w:val="00107318"/>
    <w:rsid w:val="00120EFB"/>
    <w:rsid w:val="00130C96"/>
    <w:rsid w:val="00134DCB"/>
    <w:rsid w:val="00136B4D"/>
    <w:rsid w:val="00137D97"/>
    <w:rsid w:val="001448D3"/>
    <w:rsid w:val="00145DEE"/>
    <w:rsid w:val="00147D8B"/>
    <w:rsid w:val="00160CC8"/>
    <w:rsid w:val="00161720"/>
    <w:rsid w:val="00162760"/>
    <w:rsid w:val="00165882"/>
    <w:rsid w:val="0018588C"/>
    <w:rsid w:val="00187162"/>
    <w:rsid w:val="001913C8"/>
    <w:rsid w:val="00195391"/>
    <w:rsid w:val="001968C8"/>
    <w:rsid w:val="001A43D1"/>
    <w:rsid w:val="001A4420"/>
    <w:rsid w:val="001A63F8"/>
    <w:rsid w:val="001B46E0"/>
    <w:rsid w:val="001B7249"/>
    <w:rsid w:val="001E0091"/>
    <w:rsid w:val="001E19C8"/>
    <w:rsid w:val="001E56D8"/>
    <w:rsid w:val="001E6588"/>
    <w:rsid w:val="001F0008"/>
    <w:rsid w:val="001F0E11"/>
    <w:rsid w:val="001F6FDF"/>
    <w:rsid w:val="00202576"/>
    <w:rsid w:val="00207476"/>
    <w:rsid w:val="00207E69"/>
    <w:rsid w:val="0021184A"/>
    <w:rsid w:val="002165D0"/>
    <w:rsid w:val="00226D9D"/>
    <w:rsid w:val="0022739B"/>
    <w:rsid w:val="00232CD0"/>
    <w:rsid w:val="00251070"/>
    <w:rsid w:val="00257125"/>
    <w:rsid w:val="002571D2"/>
    <w:rsid w:val="002622FD"/>
    <w:rsid w:val="00265DF9"/>
    <w:rsid w:val="00273FB1"/>
    <w:rsid w:val="0027558E"/>
    <w:rsid w:val="00281693"/>
    <w:rsid w:val="00284D21"/>
    <w:rsid w:val="00285F04"/>
    <w:rsid w:val="0029268F"/>
    <w:rsid w:val="002A03E6"/>
    <w:rsid w:val="002A7336"/>
    <w:rsid w:val="002B125E"/>
    <w:rsid w:val="002B49C9"/>
    <w:rsid w:val="002C45AB"/>
    <w:rsid w:val="002D34AB"/>
    <w:rsid w:val="002D3C94"/>
    <w:rsid w:val="002D6322"/>
    <w:rsid w:val="002E1271"/>
    <w:rsid w:val="002E274B"/>
    <w:rsid w:val="002E6D57"/>
    <w:rsid w:val="00300DF4"/>
    <w:rsid w:val="00303578"/>
    <w:rsid w:val="00304B9B"/>
    <w:rsid w:val="0030713D"/>
    <w:rsid w:val="00312BB1"/>
    <w:rsid w:val="003171FF"/>
    <w:rsid w:val="0032106A"/>
    <w:rsid w:val="0032125E"/>
    <w:rsid w:val="00322642"/>
    <w:rsid w:val="00326161"/>
    <w:rsid w:val="00331670"/>
    <w:rsid w:val="003479AE"/>
    <w:rsid w:val="00347AC7"/>
    <w:rsid w:val="00350650"/>
    <w:rsid w:val="00355DC1"/>
    <w:rsid w:val="00356543"/>
    <w:rsid w:val="003575C9"/>
    <w:rsid w:val="003614E7"/>
    <w:rsid w:val="00361C5A"/>
    <w:rsid w:val="00367053"/>
    <w:rsid w:val="0037124B"/>
    <w:rsid w:val="003743DC"/>
    <w:rsid w:val="00375C99"/>
    <w:rsid w:val="003777AC"/>
    <w:rsid w:val="003804E5"/>
    <w:rsid w:val="00383123"/>
    <w:rsid w:val="00385830"/>
    <w:rsid w:val="003A4300"/>
    <w:rsid w:val="003B1DFF"/>
    <w:rsid w:val="003B2037"/>
    <w:rsid w:val="003B4728"/>
    <w:rsid w:val="003B776F"/>
    <w:rsid w:val="003C1C37"/>
    <w:rsid w:val="003C4D74"/>
    <w:rsid w:val="003C630E"/>
    <w:rsid w:val="003D00FD"/>
    <w:rsid w:val="003D137E"/>
    <w:rsid w:val="003D2D04"/>
    <w:rsid w:val="003D56ED"/>
    <w:rsid w:val="003D5AF8"/>
    <w:rsid w:val="003D61EC"/>
    <w:rsid w:val="003E07F4"/>
    <w:rsid w:val="003E2D9E"/>
    <w:rsid w:val="003E6E7A"/>
    <w:rsid w:val="003F432D"/>
    <w:rsid w:val="0040136C"/>
    <w:rsid w:val="0040394E"/>
    <w:rsid w:val="00404F81"/>
    <w:rsid w:val="00415B1D"/>
    <w:rsid w:val="00417118"/>
    <w:rsid w:val="0042484B"/>
    <w:rsid w:val="0042667D"/>
    <w:rsid w:val="00433F7E"/>
    <w:rsid w:val="00442F1C"/>
    <w:rsid w:val="0044333C"/>
    <w:rsid w:val="00451CCD"/>
    <w:rsid w:val="00456F58"/>
    <w:rsid w:val="00461D91"/>
    <w:rsid w:val="00462430"/>
    <w:rsid w:val="00477A5D"/>
    <w:rsid w:val="004843C0"/>
    <w:rsid w:val="00490B11"/>
    <w:rsid w:val="0049377B"/>
    <w:rsid w:val="00493A14"/>
    <w:rsid w:val="0049512F"/>
    <w:rsid w:val="00496B95"/>
    <w:rsid w:val="004A5E29"/>
    <w:rsid w:val="004A5E86"/>
    <w:rsid w:val="004B6C12"/>
    <w:rsid w:val="004C43A4"/>
    <w:rsid w:val="004C5659"/>
    <w:rsid w:val="004D2BB1"/>
    <w:rsid w:val="004D7586"/>
    <w:rsid w:val="004E2E63"/>
    <w:rsid w:val="004E7617"/>
    <w:rsid w:val="004F212A"/>
    <w:rsid w:val="004F6306"/>
    <w:rsid w:val="0050717B"/>
    <w:rsid w:val="0052460B"/>
    <w:rsid w:val="00526B83"/>
    <w:rsid w:val="005306B6"/>
    <w:rsid w:val="005328BB"/>
    <w:rsid w:val="00535647"/>
    <w:rsid w:val="00537109"/>
    <w:rsid w:val="00555406"/>
    <w:rsid w:val="00557C00"/>
    <w:rsid w:val="005616AF"/>
    <w:rsid w:val="00590CD7"/>
    <w:rsid w:val="005910CB"/>
    <w:rsid w:val="00596DE4"/>
    <w:rsid w:val="005970C5"/>
    <w:rsid w:val="00597742"/>
    <w:rsid w:val="0059780E"/>
    <w:rsid w:val="005A3822"/>
    <w:rsid w:val="005A5231"/>
    <w:rsid w:val="005A7A6E"/>
    <w:rsid w:val="005B3943"/>
    <w:rsid w:val="005C29C0"/>
    <w:rsid w:val="005C6DBF"/>
    <w:rsid w:val="005D04EE"/>
    <w:rsid w:val="005D12C3"/>
    <w:rsid w:val="005E0657"/>
    <w:rsid w:val="005E08F9"/>
    <w:rsid w:val="005E1CB7"/>
    <w:rsid w:val="005F05F9"/>
    <w:rsid w:val="005F2AB1"/>
    <w:rsid w:val="005F320F"/>
    <w:rsid w:val="00601E32"/>
    <w:rsid w:val="00604538"/>
    <w:rsid w:val="006146DE"/>
    <w:rsid w:val="00622857"/>
    <w:rsid w:val="0062510D"/>
    <w:rsid w:val="006269F3"/>
    <w:rsid w:val="00641DFA"/>
    <w:rsid w:val="00651DA7"/>
    <w:rsid w:val="00652528"/>
    <w:rsid w:val="006547C4"/>
    <w:rsid w:val="006572BD"/>
    <w:rsid w:val="00657552"/>
    <w:rsid w:val="006607DC"/>
    <w:rsid w:val="006642BC"/>
    <w:rsid w:val="00670F3F"/>
    <w:rsid w:val="0067106B"/>
    <w:rsid w:val="00675DD8"/>
    <w:rsid w:val="00683197"/>
    <w:rsid w:val="006875CE"/>
    <w:rsid w:val="00693D71"/>
    <w:rsid w:val="006B487F"/>
    <w:rsid w:val="006B6779"/>
    <w:rsid w:val="006B6885"/>
    <w:rsid w:val="006C26A6"/>
    <w:rsid w:val="006C3206"/>
    <w:rsid w:val="006C3A09"/>
    <w:rsid w:val="006C557F"/>
    <w:rsid w:val="006C593E"/>
    <w:rsid w:val="006D34B6"/>
    <w:rsid w:val="006D4F43"/>
    <w:rsid w:val="006E5253"/>
    <w:rsid w:val="006E7446"/>
    <w:rsid w:val="006F2A53"/>
    <w:rsid w:val="006F438A"/>
    <w:rsid w:val="006F626A"/>
    <w:rsid w:val="007053D4"/>
    <w:rsid w:val="007067B4"/>
    <w:rsid w:val="007479F1"/>
    <w:rsid w:val="0076036D"/>
    <w:rsid w:val="00761B1C"/>
    <w:rsid w:val="00762212"/>
    <w:rsid w:val="007646D5"/>
    <w:rsid w:val="0076483A"/>
    <w:rsid w:val="00765A83"/>
    <w:rsid w:val="0077025E"/>
    <w:rsid w:val="00776B68"/>
    <w:rsid w:val="00794476"/>
    <w:rsid w:val="00797485"/>
    <w:rsid w:val="007A0076"/>
    <w:rsid w:val="007A0512"/>
    <w:rsid w:val="007A3BAE"/>
    <w:rsid w:val="007B51C4"/>
    <w:rsid w:val="007B52C3"/>
    <w:rsid w:val="007B7635"/>
    <w:rsid w:val="007B771B"/>
    <w:rsid w:val="007C4806"/>
    <w:rsid w:val="007D6507"/>
    <w:rsid w:val="007D7B1A"/>
    <w:rsid w:val="007D7EE8"/>
    <w:rsid w:val="007E34DF"/>
    <w:rsid w:val="007E3549"/>
    <w:rsid w:val="007E64C6"/>
    <w:rsid w:val="007F5B08"/>
    <w:rsid w:val="007F68F6"/>
    <w:rsid w:val="00800A34"/>
    <w:rsid w:val="008069FF"/>
    <w:rsid w:val="00807247"/>
    <w:rsid w:val="008109CE"/>
    <w:rsid w:val="008160E4"/>
    <w:rsid w:val="00830E90"/>
    <w:rsid w:val="008410F2"/>
    <w:rsid w:val="00844AF1"/>
    <w:rsid w:val="00844CFD"/>
    <w:rsid w:val="00846E07"/>
    <w:rsid w:val="00847101"/>
    <w:rsid w:val="008503B9"/>
    <w:rsid w:val="0085B0B6"/>
    <w:rsid w:val="008605DD"/>
    <w:rsid w:val="00863192"/>
    <w:rsid w:val="00877DEE"/>
    <w:rsid w:val="00880C12"/>
    <w:rsid w:val="00887729"/>
    <w:rsid w:val="008903B9"/>
    <w:rsid w:val="00893097"/>
    <w:rsid w:val="00893E40"/>
    <w:rsid w:val="008A73DF"/>
    <w:rsid w:val="008B232E"/>
    <w:rsid w:val="008B77B2"/>
    <w:rsid w:val="008C7855"/>
    <w:rsid w:val="008E0CBD"/>
    <w:rsid w:val="008F0F37"/>
    <w:rsid w:val="00900354"/>
    <w:rsid w:val="00901F9A"/>
    <w:rsid w:val="0090557D"/>
    <w:rsid w:val="00910C28"/>
    <w:rsid w:val="00913BAE"/>
    <w:rsid w:val="0091799F"/>
    <w:rsid w:val="00925823"/>
    <w:rsid w:val="00932DE1"/>
    <w:rsid w:val="00970CEA"/>
    <w:rsid w:val="00972375"/>
    <w:rsid w:val="00975889"/>
    <w:rsid w:val="00980504"/>
    <w:rsid w:val="00983630"/>
    <w:rsid w:val="00985634"/>
    <w:rsid w:val="00987B59"/>
    <w:rsid w:val="0099426E"/>
    <w:rsid w:val="009A37BA"/>
    <w:rsid w:val="009B3321"/>
    <w:rsid w:val="009C6533"/>
    <w:rsid w:val="009D21CE"/>
    <w:rsid w:val="009F4120"/>
    <w:rsid w:val="00A16FA7"/>
    <w:rsid w:val="00A26B3D"/>
    <w:rsid w:val="00A26FFC"/>
    <w:rsid w:val="00A30A81"/>
    <w:rsid w:val="00A317B9"/>
    <w:rsid w:val="00A322E9"/>
    <w:rsid w:val="00A425B8"/>
    <w:rsid w:val="00A53E8C"/>
    <w:rsid w:val="00A572DD"/>
    <w:rsid w:val="00A6507C"/>
    <w:rsid w:val="00A66493"/>
    <w:rsid w:val="00A92BE1"/>
    <w:rsid w:val="00A95CD6"/>
    <w:rsid w:val="00AA0A63"/>
    <w:rsid w:val="00AA216C"/>
    <w:rsid w:val="00AA2A09"/>
    <w:rsid w:val="00AA6002"/>
    <w:rsid w:val="00AB79EA"/>
    <w:rsid w:val="00AB7D5E"/>
    <w:rsid w:val="00AC098A"/>
    <w:rsid w:val="00AC0A3B"/>
    <w:rsid w:val="00AC1A1E"/>
    <w:rsid w:val="00AC3838"/>
    <w:rsid w:val="00AD7386"/>
    <w:rsid w:val="00AE56DB"/>
    <w:rsid w:val="00AF2A9D"/>
    <w:rsid w:val="00AF5A28"/>
    <w:rsid w:val="00B00AC1"/>
    <w:rsid w:val="00B00C2D"/>
    <w:rsid w:val="00B1428E"/>
    <w:rsid w:val="00B204C6"/>
    <w:rsid w:val="00B33F9A"/>
    <w:rsid w:val="00B36E5C"/>
    <w:rsid w:val="00B40D60"/>
    <w:rsid w:val="00B41EE8"/>
    <w:rsid w:val="00B5292C"/>
    <w:rsid w:val="00B55114"/>
    <w:rsid w:val="00B57284"/>
    <w:rsid w:val="00B57668"/>
    <w:rsid w:val="00B642EE"/>
    <w:rsid w:val="00B65CFA"/>
    <w:rsid w:val="00B7320C"/>
    <w:rsid w:val="00B745C3"/>
    <w:rsid w:val="00B803D1"/>
    <w:rsid w:val="00B83714"/>
    <w:rsid w:val="00B85BD5"/>
    <w:rsid w:val="00B90B88"/>
    <w:rsid w:val="00B91100"/>
    <w:rsid w:val="00B91373"/>
    <w:rsid w:val="00B92DE5"/>
    <w:rsid w:val="00B941A0"/>
    <w:rsid w:val="00B94E59"/>
    <w:rsid w:val="00B95F9F"/>
    <w:rsid w:val="00B97222"/>
    <w:rsid w:val="00BA0CD4"/>
    <w:rsid w:val="00BA0EE9"/>
    <w:rsid w:val="00BB16F6"/>
    <w:rsid w:val="00BB4F15"/>
    <w:rsid w:val="00BC6ED6"/>
    <w:rsid w:val="00BD09B8"/>
    <w:rsid w:val="00BD0A90"/>
    <w:rsid w:val="00BD40CA"/>
    <w:rsid w:val="00BD78AE"/>
    <w:rsid w:val="00BE15BC"/>
    <w:rsid w:val="00BE5DDC"/>
    <w:rsid w:val="00BF2203"/>
    <w:rsid w:val="00C04A1C"/>
    <w:rsid w:val="00C075F8"/>
    <w:rsid w:val="00C1210A"/>
    <w:rsid w:val="00C127F0"/>
    <w:rsid w:val="00C23B58"/>
    <w:rsid w:val="00C24DD6"/>
    <w:rsid w:val="00C263D7"/>
    <w:rsid w:val="00C3237C"/>
    <w:rsid w:val="00C3510E"/>
    <w:rsid w:val="00C36F9D"/>
    <w:rsid w:val="00C373CA"/>
    <w:rsid w:val="00C431B8"/>
    <w:rsid w:val="00C464AA"/>
    <w:rsid w:val="00C47D9B"/>
    <w:rsid w:val="00C63B2F"/>
    <w:rsid w:val="00C64900"/>
    <w:rsid w:val="00C70F6B"/>
    <w:rsid w:val="00C75E41"/>
    <w:rsid w:val="00C855B7"/>
    <w:rsid w:val="00CB0027"/>
    <w:rsid w:val="00CB7E31"/>
    <w:rsid w:val="00CD1355"/>
    <w:rsid w:val="00CD4558"/>
    <w:rsid w:val="00CD4CBA"/>
    <w:rsid w:val="00CE66D8"/>
    <w:rsid w:val="00CF1309"/>
    <w:rsid w:val="00CF213A"/>
    <w:rsid w:val="00CF27C0"/>
    <w:rsid w:val="00D00BFD"/>
    <w:rsid w:val="00D015AD"/>
    <w:rsid w:val="00D0185C"/>
    <w:rsid w:val="00D0480C"/>
    <w:rsid w:val="00D06EE7"/>
    <w:rsid w:val="00D10CFE"/>
    <w:rsid w:val="00D2019C"/>
    <w:rsid w:val="00D22020"/>
    <w:rsid w:val="00D253DE"/>
    <w:rsid w:val="00D25E99"/>
    <w:rsid w:val="00D305DA"/>
    <w:rsid w:val="00D32AFB"/>
    <w:rsid w:val="00D403AF"/>
    <w:rsid w:val="00D4260E"/>
    <w:rsid w:val="00D44685"/>
    <w:rsid w:val="00D44C71"/>
    <w:rsid w:val="00D576E6"/>
    <w:rsid w:val="00D660D6"/>
    <w:rsid w:val="00D6720B"/>
    <w:rsid w:val="00D7006A"/>
    <w:rsid w:val="00D72B2A"/>
    <w:rsid w:val="00D75CA7"/>
    <w:rsid w:val="00D8226D"/>
    <w:rsid w:val="00D90233"/>
    <w:rsid w:val="00D91DB7"/>
    <w:rsid w:val="00D94F88"/>
    <w:rsid w:val="00DA27A1"/>
    <w:rsid w:val="00DA6913"/>
    <w:rsid w:val="00DB6150"/>
    <w:rsid w:val="00DB7A57"/>
    <w:rsid w:val="00DD4D46"/>
    <w:rsid w:val="00DE178A"/>
    <w:rsid w:val="00DF66A3"/>
    <w:rsid w:val="00E0009C"/>
    <w:rsid w:val="00E0405B"/>
    <w:rsid w:val="00E04684"/>
    <w:rsid w:val="00E059D2"/>
    <w:rsid w:val="00E229FA"/>
    <w:rsid w:val="00E44B97"/>
    <w:rsid w:val="00E45A07"/>
    <w:rsid w:val="00E478F5"/>
    <w:rsid w:val="00E50B3C"/>
    <w:rsid w:val="00E53F6B"/>
    <w:rsid w:val="00E541EB"/>
    <w:rsid w:val="00E579E5"/>
    <w:rsid w:val="00E64602"/>
    <w:rsid w:val="00E6761B"/>
    <w:rsid w:val="00E67D68"/>
    <w:rsid w:val="00E745AE"/>
    <w:rsid w:val="00E7510A"/>
    <w:rsid w:val="00E763B5"/>
    <w:rsid w:val="00E77DA5"/>
    <w:rsid w:val="00E807F2"/>
    <w:rsid w:val="00E86615"/>
    <w:rsid w:val="00E92AFA"/>
    <w:rsid w:val="00E966B2"/>
    <w:rsid w:val="00EA2F16"/>
    <w:rsid w:val="00EA484F"/>
    <w:rsid w:val="00EA6EA2"/>
    <w:rsid w:val="00EC038F"/>
    <w:rsid w:val="00EC0C1B"/>
    <w:rsid w:val="00EC3EAA"/>
    <w:rsid w:val="00EC7055"/>
    <w:rsid w:val="00EE007E"/>
    <w:rsid w:val="00EE2DDD"/>
    <w:rsid w:val="00EF3DF7"/>
    <w:rsid w:val="00EF5F18"/>
    <w:rsid w:val="00F003D2"/>
    <w:rsid w:val="00F01F85"/>
    <w:rsid w:val="00F0786B"/>
    <w:rsid w:val="00F13632"/>
    <w:rsid w:val="00F14812"/>
    <w:rsid w:val="00F21E5B"/>
    <w:rsid w:val="00F23ACA"/>
    <w:rsid w:val="00F27041"/>
    <w:rsid w:val="00F27183"/>
    <w:rsid w:val="00F3250A"/>
    <w:rsid w:val="00F345F3"/>
    <w:rsid w:val="00F40F5E"/>
    <w:rsid w:val="00F42040"/>
    <w:rsid w:val="00F43DF0"/>
    <w:rsid w:val="00F462D7"/>
    <w:rsid w:val="00F478B0"/>
    <w:rsid w:val="00F533EC"/>
    <w:rsid w:val="00F57093"/>
    <w:rsid w:val="00F65600"/>
    <w:rsid w:val="00F722B0"/>
    <w:rsid w:val="00F76A6A"/>
    <w:rsid w:val="00F7722B"/>
    <w:rsid w:val="00F776F4"/>
    <w:rsid w:val="00F77862"/>
    <w:rsid w:val="00F816B8"/>
    <w:rsid w:val="00F823D6"/>
    <w:rsid w:val="00F825D3"/>
    <w:rsid w:val="00F876DF"/>
    <w:rsid w:val="00F93207"/>
    <w:rsid w:val="00F955AF"/>
    <w:rsid w:val="00FA1707"/>
    <w:rsid w:val="00FA2FCE"/>
    <w:rsid w:val="00FA57F2"/>
    <w:rsid w:val="00FA6350"/>
    <w:rsid w:val="00FA6628"/>
    <w:rsid w:val="00FB0D59"/>
    <w:rsid w:val="00FB1AA3"/>
    <w:rsid w:val="00FB3099"/>
    <w:rsid w:val="00FB6554"/>
    <w:rsid w:val="00FC1D12"/>
    <w:rsid w:val="00FC4B30"/>
    <w:rsid w:val="00FC60FB"/>
    <w:rsid w:val="00FC6EC4"/>
    <w:rsid w:val="00FD5C8C"/>
    <w:rsid w:val="00FE2069"/>
    <w:rsid w:val="00FE28EE"/>
    <w:rsid w:val="00FE6C3B"/>
    <w:rsid w:val="00FF1FCC"/>
    <w:rsid w:val="00FF58B1"/>
    <w:rsid w:val="0103EC22"/>
    <w:rsid w:val="01300E72"/>
    <w:rsid w:val="0191B83B"/>
    <w:rsid w:val="0192BD2D"/>
    <w:rsid w:val="05CBF1E4"/>
    <w:rsid w:val="068FC55A"/>
    <w:rsid w:val="072EBCDF"/>
    <w:rsid w:val="07426D1A"/>
    <w:rsid w:val="098FFF5F"/>
    <w:rsid w:val="0A9B94E9"/>
    <w:rsid w:val="0B79FADB"/>
    <w:rsid w:val="0BE13157"/>
    <w:rsid w:val="0CB8CFB3"/>
    <w:rsid w:val="0D3E534A"/>
    <w:rsid w:val="0D7939FF"/>
    <w:rsid w:val="0DF5756D"/>
    <w:rsid w:val="0DFE43E5"/>
    <w:rsid w:val="0E33C2C6"/>
    <w:rsid w:val="0F06BCDF"/>
    <w:rsid w:val="1058C888"/>
    <w:rsid w:val="10C93674"/>
    <w:rsid w:val="128D5069"/>
    <w:rsid w:val="134997F0"/>
    <w:rsid w:val="13C75A56"/>
    <w:rsid w:val="14987F91"/>
    <w:rsid w:val="157C47F4"/>
    <w:rsid w:val="159BA17A"/>
    <w:rsid w:val="1A0B804B"/>
    <w:rsid w:val="1AA23B03"/>
    <w:rsid w:val="1B2F82DA"/>
    <w:rsid w:val="1E0A1BD9"/>
    <w:rsid w:val="20E0F910"/>
    <w:rsid w:val="20FB01C9"/>
    <w:rsid w:val="2377241F"/>
    <w:rsid w:val="2410DE69"/>
    <w:rsid w:val="24584274"/>
    <w:rsid w:val="246813CC"/>
    <w:rsid w:val="262FBE2B"/>
    <w:rsid w:val="28A6B803"/>
    <w:rsid w:val="29C628F1"/>
    <w:rsid w:val="2ACC92A8"/>
    <w:rsid w:val="2B11C57E"/>
    <w:rsid w:val="2B200BE6"/>
    <w:rsid w:val="2BB41801"/>
    <w:rsid w:val="2C083206"/>
    <w:rsid w:val="2DA10513"/>
    <w:rsid w:val="2EA36021"/>
    <w:rsid w:val="30517C0F"/>
    <w:rsid w:val="31AED586"/>
    <w:rsid w:val="326ADECE"/>
    <w:rsid w:val="3271943C"/>
    <w:rsid w:val="3372225B"/>
    <w:rsid w:val="33F89910"/>
    <w:rsid w:val="3538FF0C"/>
    <w:rsid w:val="3566B3E1"/>
    <w:rsid w:val="35FBFDFF"/>
    <w:rsid w:val="35FD4BAE"/>
    <w:rsid w:val="36B3BF09"/>
    <w:rsid w:val="3729A243"/>
    <w:rsid w:val="375F7189"/>
    <w:rsid w:val="37CC3C67"/>
    <w:rsid w:val="37DA61FC"/>
    <w:rsid w:val="38A3F7F7"/>
    <w:rsid w:val="3943308D"/>
    <w:rsid w:val="394C3C22"/>
    <w:rsid w:val="39A44CF0"/>
    <w:rsid w:val="3C203F3D"/>
    <w:rsid w:val="3C798D14"/>
    <w:rsid w:val="41354F6A"/>
    <w:rsid w:val="420735FB"/>
    <w:rsid w:val="425ABD9C"/>
    <w:rsid w:val="431A4A0F"/>
    <w:rsid w:val="451B5623"/>
    <w:rsid w:val="45F49382"/>
    <w:rsid w:val="46AA9B58"/>
    <w:rsid w:val="47529B9E"/>
    <w:rsid w:val="48476424"/>
    <w:rsid w:val="48A26BF6"/>
    <w:rsid w:val="4A1C5242"/>
    <w:rsid w:val="4ADE46E2"/>
    <w:rsid w:val="4B3903EF"/>
    <w:rsid w:val="4CD1F89C"/>
    <w:rsid w:val="4D91376F"/>
    <w:rsid w:val="4F536FD0"/>
    <w:rsid w:val="4F6D7720"/>
    <w:rsid w:val="4FB74F4C"/>
    <w:rsid w:val="4FC7CD0F"/>
    <w:rsid w:val="53EDBC3F"/>
    <w:rsid w:val="550DDA7E"/>
    <w:rsid w:val="56BAA36F"/>
    <w:rsid w:val="5737A886"/>
    <w:rsid w:val="57CF4258"/>
    <w:rsid w:val="58E9DDFC"/>
    <w:rsid w:val="592BF161"/>
    <w:rsid w:val="5953B626"/>
    <w:rsid w:val="59A46B3C"/>
    <w:rsid w:val="59FA9A80"/>
    <w:rsid w:val="5AC93E68"/>
    <w:rsid w:val="5C0D0A88"/>
    <w:rsid w:val="5CFB8939"/>
    <w:rsid w:val="5D80C918"/>
    <w:rsid w:val="5DA3147E"/>
    <w:rsid w:val="5DC51546"/>
    <w:rsid w:val="5DFE437A"/>
    <w:rsid w:val="5E19F40A"/>
    <w:rsid w:val="5E4DCD2B"/>
    <w:rsid w:val="5EF06749"/>
    <w:rsid w:val="609AF6E6"/>
    <w:rsid w:val="618D9DEE"/>
    <w:rsid w:val="6207A302"/>
    <w:rsid w:val="62F60324"/>
    <w:rsid w:val="63019357"/>
    <w:rsid w:val="63A9BD55"/>
    <w:rsid w:val="63EE8720"/>
    <w:rsid w:val="641E4B5F"/>
    <w:rsid w:val="64E3AC53"/>
    <w:rsid w:val="64E51877"/>
    <w:rsid w:val="6786AD75"/>
    <w:rsid w:val="67BA24B1"/>
    <w:rsid w:val="686F4676"/>
    <w:rsid w:val="69886D67"/>
    <w:rsid w:val="6B23C5BB"/>
    <w:rsid w:val="6C236C29"/>
    <w:rsid w:val="6D204D89"/>
    <w:rsid w:val="6DB18FC1"/>
    <w:rsid w:val="6DF3892C"/>
    <w:rsid w:val="70EEC912"/>
    <w:rsid w:val="71580F68"/>
    <w:rsid w:val="717B235E"/>
    <w:rsid w:val="730306D9"/>
    <w:rsid w:val="731AFCA9"/>
    <w:rsid w:val="74AE969A"/>
    <w:rsid w:val="754FE2E0"/>
    <w:rsid w:val="75F30B89"/>
    <w:rsid w:val="791C88B9"/>
    <w:rsid w:val="79D8DC05"/>
    <w:rsid w:val="7B1CE889"/>
    <w:rsid w:val="7B4E74A9"/>
    <w:rsid w:val="7B5BE600"/>
    <w:rsid w:val="7B8E7312"/>
    <w:rsid w:val="7CBC8858"/>
    <w:rsid w:val="7CD348A6"/>
    <w:rsid w:val="7DC4679A"/>
    <w:rsid w:val="7E7F285D"/>
    <w:rsid w:val="7F0939E9"/>
    <w:rsid w:val="7F33B49D"/>
    <w:rsid w:val="7FD48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7BCA6"/>
  <w15:chartTrackingRefBased/>
  <w15:docId w15:val="{87D0A193-ED3E-45B1-936C-537650CC3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aliases w:val="Sisutekst"/>
    <w:qFormat/>
    <w:rsid w:val="008903B9"/>
    <w:rPr>
      <w:rFonts w:ascii="Manrope" w:hAnsi="Manrope"/>
      <w:color w:val="2B2491"/>
      <w:sz w:val="24"/>
    </w:rPr>
  </w:style>
  <w:style w:type="paragraph" w:styleId="Pealkiri1">
    <w:name w:val="heading 1"/>
    <w:next w:val="Normaallaad"/>
    <w:link w:val="Pealkiri1Mrk"/>
    <w:autoRedefine/>
    <w:uiPriority w:val="9"/>
    <w:qFormat/>
    <w:rsid w:val="00B33F9A"/>
    <w:pPr>
      <w:keepNext/>
      <w:keepLines/>
      <w:spacing w:before="360" w:after="360" w:line="240" w:lineRule="auto"/>
      <w:outlineLvl w:val="0"/>
    </w:pPr>
    <w:rPr>
      <w:rFonts w:ascii="Manrope ExtraLight" w:eastAsiaTheme="majorEastAsia" w:hAnsi="Manrope ExtraLight" w:cstheme="majorBidi"/>
      <w:b/>
      <w:color w:val="342EA2"/>
      <w:sz w:val="48"/>
      <w:szCs w:val="32"/>
    </w:rPr>
  </w:style>
  <w:style w:type="paragraph" w:styleId="Pealkiri2">
    <w:name w:val="heading 2"/>
    <w:next w:val="Normaallaad"/>
    <w:link w:val="Pealkiri2Mrk"/>
    <w:uiPriority w:val="9"/>
    <w:unhideWhenUsed/>
    <w:qFormat/>
    <w:rsid w:val="00B33F9A"/>
    <w:pPr>
      <w:keepNext/>
      <w:keepLines/>
      <w:spacing w:before="360" w:after="360"/>
      <w:outlineLvl w:val="1"/>
    </w:pPr>
    <w:rPr>
      <w:rFonts w:ascii="Manrope ExtraLight" w:eastAsiaTheme="majorEastAsia" w:hAnsi="Manrope ExtraLight" w:cstheme="majorBidi"/>
      <w:color w:val="342EA2"/>
      <w:sz w:val="36"/>
      <w:szCs w:val="26"/>
    </w:rPr>
  </w:style>
  <w:style w:type="paragraph" w:styleId="Pealkiri3">
    <w:name w:val="heading 3"/>
    <w:basedOn w:val="Normaallaad"/>
    <w:next w:val="Normaallaad"/>
    <w:link w:val="Pealkiri3Mrk"/>
    <w:autoRedefine/>
    <w:uiPriority w:val="9"/>
    <w:unhideWhenUsed/>
    <w:qFormat/>
    <w:rsid w:val="00B33F9A"/>
    <w:pPr>
      <w:keepNext/>
      <w:keepLines/>
      <w:spacing w:before="360" w:after="360"/>
      <w:ind w:left="720"/>
      <w:outlineLvl w:val="2"/>
    </w:pPr>
    <w:rPr>
      <w:rFonts w:ascii="Manrope ExtraLight" w:eastAsiaTheme="majorEastAsia" w:hAnsi="Manrope ExtraLight" w:cstheme="majorBidi"/>
      <w:b/>
      <w:color w:val="342EA2"/>
      <w:sz w:val="32"/>
      <w:szCs w:val="24"/>
    </w:rPr>
  </w:style>
  <w:style w:type="paragraph" w:styleId="Pealkiri4">
    <w:name w:val="heading 4"/>
    <w:aliases w:val="Sisukord"/>
    <w:basedOn w:val="Normaallaad"/>
    <w:next w:val="Normaallaad"/>
    <w:link w:val="Pealkiri4Mrk"/>
    <w:uiPriority w:val="9"/>
    <w:unhideWhenUsed/>
    <w:qFormat/>
    <w:rsid w:val="00B33F9A"/>
    <w:pPr>
      <w:keepNext/>
      <w:keepLines/>
      <w:spacing w:before="40" w:after="0"/>
      <w:jc w:val="center"/>
      <w:outlineLvl w:val="3"/>
    </w:pPr>
    <w:rPr>
      <w:rFonts w:ascii="Manrope ExtraLight" w:eastAsiaTheme="majorEastAsia" w:hAnsi="Manrope ExtraLight" w:cstheme="majorBidi"/>
      <w:b/>
      <w:iCs/>
      <w:sz w:val="4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C351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C3510E"/>
  </w:style>
  <w:style w:type="paragraph" w:styleId="Jalus">
    <w:name w:val="footer"/>
    <w:basedOn w:val="Normaallaad"/>
    <w:link w:val="JalusMrk"/>
    <w:uiPriority w:val="99"/>
    <w:unhideWhenUsed/>
    <w:rsid w:val="00C351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C3510E"/>
  </w:style>
  <w:style w:type="table" w:styleId="Kontuurtabel">
    <w:name w:val="Table Grid"/>
    <w:basedOn w:val="Normaaltabel"/>
    <w:uiPriority w:val="39"/>
    <w:rsid w:val="00B64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K1">
    <w:name w:val="toc 1"/>
    <w:next w:val="Pealkiri1"/>
    <w:autoRedefine/>
    <w:uiPriority w:val="39"/>
    <w:unhideWhenUsed/>
    <w:rsid w:val="00980504"/>
    <w:pPr>
      <w:spacing w:after="0" w:line="360" w:lineRule="auto"/>
    </w:pPr>
    <w:rPr>
      <w:rFonts w:ascii="Manrope ExtraLight" w:hAnsi="Manrope ExtraLight" w:cs="Calibri Light (Headings)"/>
      <w:b/>
      <w:bCs/>
      <w:color w:val="342EA2"/>
      <w:sz w:val="32"/>
      <w:szCs w:val="24"/>
    </w:rPr>
  </w:style>
  <w:style w:type="paragraph" w:styleId="SK2">
    <w:name w:val="toc 2"/>
    <w:next w:val="Normaallaad"/>
    <w:autoRedefine/>
    <w:uiPriority w:val="39"/>
    <w:unhideWhenUsed/>
    <w:rsid w:val="00980504"/>
    <w:pPr>
      <w:ind w:left="720"/>
    </w:pPr>
    <w:rPr>
      <w:rFonts w:ascii="Manrope" w:hAnsi="Manrope" w:cs="Calibri (Body)"/>
      <w:color w:val="342EA2"/>
      <w:sz w:val="28"/>
      <w:szCs w:val="20"/>
    </w:rPr>
  </w:style>
  <w:style w:type="paragraph" w:styleId="SK3">
    <w:name w:val="toc 3"/>
    <w:next w:val="SK1"/>
    <w:autoRedefine/>
    <w:uiPriority w:val="39"/>
    <w:unhideWhenUsed/>
    <w:rsid w:val="006642BC"/>
    <w:pPr>
      <w:ind w:left="720"/>
    </w:pPr>
    <w:rPr>
      <w:rFonts w:ascii="Manrope" w:hAnsi="Manrope" w:cstheme="minorHAnsi"/>
      <w:color w:val="342EA2"/>
      <w:sz w:val="32"/>
      <w:szCs w:val="20"/>
    </w:rPr>
  </w:style>
  <w:style w:type="paragraph" w:styleId="SK4">
    <w:name w:val="toc 4"/>
    <w:basedOn w:val="Normaallaad"/>
    <w:next w:val="Normaallaad"/>
    <w:autoRedefine/>
    <w:uiPriority w:val="39"/>
    <w:unhideWhenUsed/>
    <w:rsid w:val="001E0091"/>
    <w:pPr>
      <w:spacing w:after="0"/>
      <w:ind w:left="440"/>
    </w:pPr>
    <w:rPr>
      <w:rFonts w:cstheme="minorHAnsi"/>
      <w:sz w:val="20"/>
      <w:szCs w:val="20"/>
    </w:rPr>
  </w:style>
  <w:style w:type="paragraph" w:styleId="SK5">
    <w:name w:val="toc 5"/>
    <w:basedOn w:val="Normaallaad"/>
    <w:next w:val="Normaallaad"/>
    <w:autoRedefine/>
    <w:uiPriority w:val="39"/>
    <w:unhideWhenUsed/>
    <w:rsid w:val="001E0091"/>
    <w:pPr>
      <w:spacing w:after="0"/>
      <w:ind w:left="660"/>
    </w:pPr>
    <w:rPr>
      <w:rFonts w:cstheme="minorHAnsi"/>
      <w:sz w:val="20"/>
      <w:szCs w:val="20"/>
    </w:rPr>
  </w:style>
  <w:style w:type="paragraph" w:styleId="SK6">
    <w:name w:val="toc 6"/>
    <w:basedOn w:val="Normaallaad"/>
    <w:next w:val="Normaallaad"/>
    <w:autoRedefine/>
    <w:uiPriority w:val="39"/>
    <w:unhideWhenUsed/>
    <w:rsid w:val="001E0091"/>
    <w:pPr>
      <w:spacing w:after="0"/>
      <w:ind w:left="880"/>
    </w:pPr>
    <w:rPr>
      <w:rFonts w:cstheme="minorHAnsi"/>
      <w:sz w:val="20"/>
      <w:szCs w:val="20"/>
    </w:rPr>
  </w:style>
  <w:style w:type="paragraph" w:styleId="SK7">
    <w:name w:val="toc 7"/>
    <w:basedOn w:val="Normaallaad"/>
    <w:next w:val="Normaallaad"/>
    <w:autoRedefine/>
    <w:uiPriority w:val="39"/>
    <w:unhideWhenUsed/>
    <w:rsid w:val="001E0091"/>
    <w:pPr>
      <w:spacing w:after="0"/>
      <w:ind w:left="1100"/>
    </w:pPr>
    <w:rPr>
      <w:rFonts w:cstheme="minorHAnsi"/>
      <w:sz w:val="20"/>
      <w:szCs w:val="20"/>
    </w:rPr>
  </w:style>
  <w:style w:type="paragraph" w:styleId="SK8">
    <w:name w:val="toc 8"/>
    <w:basedOn w:val="Normaallaad"/>
    <w:next w:val="Normaallaad"/>
    <w:autoRedefine/>
    <w:uiPriority w:val="39"/>
    <w:unhideWhenUsed/>
    <w:rsid w:val="001E0091"/>
    <w:pPr>
      <w:spacing w:after="0"/>
      <w:ind w:left="1320"/>
    </w:pPr>
    <w:rPr>
      <w:rFonts w:cstheme="minorHAnsi"/>
      <w:sz w:val="20"/>
      <w:szCs w:val="20"/>
    </w:rPr>
  </w:style>
  <w:style w:type="paragraph" w:styleId="SK9">
    <w:name w:val="toc 9"/>
    <w:basedOn w:val="Normaallaad"/>
    <w:next w:val="Normaallaad"/>
    <w:autoRedefine/>
    <w:uiPriority w:val="39"/>
    <w:unhideWhenUsed/>
    <w:rsid w:val="001E0091"/>
    <w:pPr>
      <w:spacing w:after="0"/>
      <w:ind w:left="1540"/>
    </w:pPr>
    <w:rPr>
      <w:rFonts w:cstheme="minorHAnsi"/>
      <w:sz w:val="20"/>
      <w:szCs w:val="20"/>
    </w:rPr>
  </w:style>
  <w:style w:type="character" w:customStyle="1" w:styleId="Pealkiri1Mrk">
    <w:name w:val="Pealkiri 1 Märk"/>
    <w:basedOn w:val="Liguvaikefont"/>
    <w:link w:val="Pealkiri1"/>
    <w:uiPriority w:val="9"/>
    <w:rsid w:val="00B33F9A"/>
    <w:rPr>
      <w:rFonts w:ascii="Manrope ExtraLight" w:eastAsiaTheme="majorEastAsia" w:hAnsi="Manrope ExtraLight" w:cstheme="majorBidi"/>
      <w:b/>
      <w:color w:val="342EA2"/>
      <w:sz w:val="48"/>
      <w:szCs w:val="32"/>
    </w:rPr>
  </w:style>
  <w:style w:type="numbering" w:customStyle="1" w:styleId="CurrentList1">
    <w:name w:val="Current List1"/>
    <w:uiPriority w:val="99"/>
    <w:rsid w:val="00361C5A"/>
    <w:pPr>
      <w:numPr>
        <w:numId w:val="8"/>
      </w:numPr>
    </w:pPr>
  </w:style>
  <w:style w:type="numbering" w:customStyle="1" w:styleId="CurrentList2">
    <w:name w:val="Current List2"/>
    <w:uiPriority w:val="99"/>
    <w:rsid w:val="00361C5A"/>
    <w:pPr>
      <w:numPr>
        <w:numId w:val="9"/>
      </w:numPr>
    </w:pPr>
  </w:style>
  <w:style w:type="numbering" w:customStyle="1" w:styleId="CurrentList3">
    <w:name w:val="Current List3"/>
    <w:uiPriority w:val="99"/>
    <w:rsid w:val="00361C5A"/>
    <w:pPr>
      <w:numPr>
        <w:numId w:val="10"/>
      </w:numPr>
    </w:pPr>
  </w:style>
  <w:style w:type="numbering" w:customStyle="1" w:styleId="CurrentList4">
    <w:name w:val="Current List4"/>
    <w:uiPriority w:val="99"/>
    <w:rsid w:val="00361C5A"/>
    <w:pPr>
      <w:numPr>
        <w:numId w:val="12"/>
      </w:numPr>
    </w:pPr>
  </w:style>
  <w:style w:type="character" w:customStyle="1" w:styleId="Pealkiri2Mrk">
    <w:name w:val="Pealkiri 2 Märk"/>
    <w:basedOn w:val="Liguvaikefont"/>
    <w:link w:val="Pealkiri2"/>
    <w:uiPriority w:val="9"/>
    <w:rsid w:val="00B33F9A"/>
    <w:rPr>
      <w:rFonts w:ascii="Manrope ExtraLight" w:eastAsiaTheme="majorEastAsia" w:hAnsi="Manrope ExtraLight" w:cstheme="majorBidi"/>
      <w:color w:val="342EA2"/>
      <w:sz w:val="36"/>
      <w:szCs w:val="26"/>
    </w:rPr>
  </w:style>
  <w:style w:type="character" w:customStyle="1" w:styleId="Pealkiri3Mrk">
    <w:name w:val="Pealkiri 3 Märk"/>
    <w:basedOn w:val="Liguvaikefont"/>
    <w:link w:val="Pealkiri3"/>
    <w:uiPriority w:val="9"/>
    <w:rsid w:val="00B33F9A"/>
    <w:rPr>
      <w:rFonts w:ascii="Manrope ExtraLight" w:eastAsiaTheme="majorEastAsia" w:hAnsi="Manrope ExtraLight" w:cstheme="majorBidi"/>
      <w:b/>
      <w:color w:val="342EA2"/>
      <w:sz w:val="32"/>
      <w:szCs w:val="24"/>
    </w:rPr>
  </w:style>
  <w:style w:type="character" w:styleId="Hperlink">
    <w:name w:val="Hyperlink"/>
    <w:basedOn w:val="Liguvaikefont"/>
    <w:uiPriority w:val="99"/>
    <w:unhideWhenUsed/>
    <w:rsid w:val="00980504"/>
    <w:rPr>
      <w:color w:val="0563C1" w:themeColor="hyperlink"/>
      <w:sz w:val="32"/>
      <w:u w:val="single"/>
    </w:rPr>
  </w:style>
  <w:style w:type="numbering" w:customStyle="1" w:styleId="CurrentList5">
    <w:name w:val="Current List5"/>
    <w:uiPriority w:val="99"/>
    <w:rsid w:val="00D576E6"/>
    <w:pPr>
      <w:numPr>
        <w:numId w:val="14"/>
      </w:numPr>
    </w:pPr>
  </w:style>
  <w:style w:type="numbering" w:customStyle="1" w:styleId="CurrentList6">
    <w:name w:val="Current List6"/>
    <w:uiPriority w:val="99"/>
    <w:rsid w:val="00D576E6"/>
    <w:pPr>
      <w:numPr>
        <w:numId w:val="15"/>
      </w:numPr>
    </w:pPr>
  </w:style>
  <w:style w:type="numbering" w:customStyle="1" w:styleId="CurrentList7">
    <w:name w:val="Current List7"/>
    <w:uiPriority w:val="99"/>
    <w:rsid w:val="00D576E6"/>
    <w:pPr>
      <w:numPr>
        <w:numId w:val="16"/>
      </w:numPr>
    </w:pPr>
  </w:style>
  <w:style w:type="numbering" w:customStyle="1" w:styleId="CurrentList8">
    <w:name w:val="Current List8"/>
    <w:uiPriority w:val="99"/>
    <w:rsid w:val="006642BC"/>
    <w:pPr>
      <w:numPr>
        <w:numId w:val="17"/>
      </w:numPr>
    </w:pPr>
  </w:style>
  <w:style w:type="character" w:styleId="Tugev">
    <w:name w:val="Strong"/>
    <w:basedOn w:val="Liguvaikefont"/>
    <w:uiPriority w:val="22"/>
    <w:qFormat/>
    <w:rsid w:val="005C6DBF"/>
    <w:rPr>
      <w:b/>
      <w:bCs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5C6DB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5C6DBF"/>
    <w:rPr>
      <w:rFonts w:ascii="Manrope" w:hAnsi="Manrope"/>
      <w:i/>
      <w:iCs/>
      <w:color w:val="404040" w:themeColor="text1" w:themeTint="BF"/>
      <w:sz w:val="24"/>
    </w:rPr>
  </w:style>
  <w:style w:type="character" w:customStyle="1" w:styleId="Pealkiri4Mrk">
    <w:name w:val="Pealkiri 4 Märk"/>
    <w:aliases w:val="Sisukord Märk"/>
    <w:basedOn w:val="Liguvaikefont"/>
    <w:link w:val="Pealkiri4"/>
    <w:uiPriority w:val="9"/>
    <w:rsid w:val="00B33F9A"/>
    <w:rPr>
      <w:rFonts w:ascii="Manrope ExtraLight" w:eastAsiaTheme="majorEastAsia" w:hAnsi="Manrope ExtraLight" w:cstheme="majorBidi"/>
      <w:b/>
      <w:iCs/>
      <w:color w:val="2B2491"/>
      <w:sz w:val="44"/>
    </w:rPr>
  </w:style>
  <w:style w:type="character" w:styleId="Kommentaariviide">
    <w:name w:val="annotation reference"/>
    <w:basedOn w:val="Liguvaikefont"/>
    <w:uiPriority w:val="99"/>
    <w:semiHidden/>
    <w:unhideWhenUsed/>
    <w:rsid w:val="007B771B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7B771B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7B771B"/>
    <w:rPr>
      <w:rFonts w:ascii="Manrope" w:hAnsi="Manrope"/>
      <w:color w:val="2B2491"/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7B771B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7B771B"/>
    <w:rPr>
      <w:rFonts w:ascii="Manrope" w:hAnsi="Manrope"/>
      <w:b/>
      <w:bCs/>
      <w:color w:val="2B2491"/>
      <w:sz w:val="20"/>
      <w:szCs w:val="20"/>
    </w:rPr>
  </w:style>
  <w:style w:type="paragraph" w:styleId="Loendilik">
    <w:name w:val="List Paragraph"/>
    <w:basedOn w:val="Normaallaad"/>
    <w:uiPriority w:val="34"/>
    <w:qFormat/>
    <w:rsid w:val="001A4420"/>
    <w:pPr>
      <w:spacing w:line="279" w:lineRule="auto"/>
      <w:ind w:left="720"/>
      <w:contextualSpacing/>
    </w:pPr>
    <w:rPr>
      <w:rFonts w:asciiTheme="minorHAnsi" w:hAnsiTheme="minorHAnsi"/>
      <w:color w:val="auto"/>
      <w:szCs w:val="24"/>
      <w:lang w:val="et-EE"/>
    </w:rPr>
  </w:style>
  <w:style w:type="character" w:styleId="Lahendamatamainimine">
    <w:name w:val="Unresolved Mention"/>
    <w:basedOn w:val="Liguvaikefont"/>
    <w:uiPriority w:val="99"/>
    <w:semiHidden/>
    <w:unhideWhenUsed/>
    <w:rsid w:val="000B6592"/>
    <w:rPr>
      <w:color w:val="605E5C"/>
      <w:shd w:val="clear" w:color="auto" w:fill="E1DFDD"/>
    </w:rPr>
  </w:style>
  <w:style w:type="paragraph" w:customStyle="1" w:styleId="P68B1DB1-Normal7">
    <w:name w:val="P68B1DB1-Normal7"/>
    <w:basedOn w:val="Normaallaad"/>
    <w:uiPriority w:val="1"/>
    <w:rsid w:val="6D204D89"/>
    <w:rPr>
      <w:rFonts w:asciiTheme="minorHAnsi" w:eastAsiaTheme="minorEastAsia" w:hAnsiTheme="minorHAnsi"/>
      <w:sz w:val="20"/>
      <w:szCs w:val="20"/>
    </w:rPr>
  </w:style>
  <w:style w:type="paragraph" w:styleId="Normaallaadveeb">
    <w:name w:val="Normal (Web)"/>
    <w:basedOn w:val="Normaallaad"/>
    <w:uiPriority w:val="99"/>
    <w:semiHidden/>
    <w:unhideWhenUsed/>
    <w:rsid w:val="00207E69"/>
    <w:rPr>
      <w:rFonts w:ascii="Times New Roman" w:hAnsi="Times New Roman" w:cs="Times New Roman"/>
      <w:szCs w:val="24"/>
    </w:rPr>
  </w:style>
  <w:style w:type="paragraph" w:styleId="Redaktsioon">
    <w:name w:val="Revision"/>
    <w:hidden/>
    <w:uiPriority w:val="99"/>
    <w:semiHidden/>
    <w:rsid w:val="00BC6ED6"/>
    <w:pPr>
      <w:spacing w:after="0" w:line="240" w:lineRule="auto"/>
    </w:pPr>
    <w:rPr>
      <w:rFonts w:ascii="Manrope" w:hAnsi="Manrope"/>
      <w:color w:val="2B2491"/>
      <w:sz w:val="24"/>
    </w:rPr>
  </w:style>
  <w:style w:type="paragraph" w:styleId="Lpumrkusetekst">
    <w:name w:val="endnote text"/>
    <w:basedOn w:val="Normaallaad"/>
    <w:link w:val="LpumrkusetekstMrk"/>
    <w:uiPriority w:val="99"/>
    <w:unhideWhenUsed/>
    <w:rsid w:val="00160CC8"/>
    <w:pPr>
      <w:spacing w:after="0" w:line="240" w:lineRule="auto"/>
    </w:pPr>
    <w:rPr>
      <w:rFonts w:asciiTheme="minorHAnsi" w:hAnsiTheme="minorHAnsi"/>
      <w:color w:val="auto"/>
      <w:sz w:val="20"/>
      <w:szCs w:val="20"/>
      <w:lang w:val="et-EE"/>
    </w:rPr>
  </w:style>
  <w:style w:type="character" w:customStyle="1" w:styleId="LpumrkusetekstMrk">
    <w:name w:val="Lõpumärkuse tekst Märk"/>
    <w:basedOn w:val="Liguvaikefont"/>
    <w:link w:val="Lpumrkusetekst"/>
    <w:uiPriority w:val="99"/>
    <w:rsid w:val="00160CC8"/>
    <w:rPr>
      <w:sz w:val="20"/>
      <w:szCs w:val="20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kjr00278\OneDrive%20-%20EE%20GOV\Dokumendid\Custom%20Office%20Templates\Inno_CVI_dokumendipo&#771;hi_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7fb3fa-7f75-4382-a1fe-43b99e0a9782" xsi:nil="true"/>
    <lcf76f155ced4ddcb4097134ff3c332f xmlns="dedb7213-b040-4fb8-b2b2-0422b2ae9e33">
      <Terms xmlns="http://schemas.microsoft.com/office/infopath/2007/PartnerControls"/>
    </lcf76f155ced4ddcb4097134ff3c332f>
    <Organisatsioon_x0020_ xmlns="dedb7213-b040-4fb8-b2b2-0422b2ae9e33" xsi:nil="true"/>
    <Teie_x0020_nimi xmlns="dedb7213-b040-4fb8-b2b2-0422b2ae9e33" xsi:nil="true"/>
    <Kontakt_x0020__x0028_e_x002d_post_x0029_ xmlns="dedb7213-b040-4fb8-b2b2-0422b2ae9e3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EF2982B203CE4E8B1D3D461888D1DD" ma:contentTypeVersion="17" ma:contentTypeDescription="Loo uus dokument" ma:contentTypeScope="" ma:versionID="ba028117e84958c922a1df6d33c99b30">
  <xsd:schema xmlns:xsd="http://www.w3.org/2001/XMLSchema" xmlns:xs="http://www.w3.org/2001/XMLSchema" xmlns:p="http://schemas.microsoft.com/office/2006/metadata/properties" xmlns:ns2="dedb7213-b040-4fb8-b2b2-0422b2ae9e33" xmlns:ns3="3d7fb3fa-7f75-4382-a1fe-43b99e0a9782" targetNamespace="http://schemas.microsoft.com/office/2006/metadata/properties" ma:root="true" ma:fieldsID="9c5b7cf3025732e273280244403814a0" ns2:_="" ns3:_="">
    <xsd:import namespace="dedb7213-b040-4fb8-b2b2-0422b2ae9e33"/>
    <xsd:import namespace="3d7fb3fa-7f75-4382-a1fe-43b99e0a9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BillingMetadata" minOccurs="0"/>
                <xsd:element ref="ns2:MediaServiceLocation" minOccurs="0"/>
                <xsd:element ref="ns2:Teie_x0020_nimi" minOccurs="0"/>
                <xsd:element ref="ns2:Organisatsioon_x0020_" minOccurs="0"/>
                <xsd:element ref="ns2:Kontakt_x0020__x0028_e_x002d_post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db7213-b040-4fb8-b2b2-0422b2ae9e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Teie_x0020_nimi" ma:index="22" nillable="true" ma:displayName="Teie nimi" ma:internalName="Teie_x0020_nimi">
      <xsd:simpleType>
        <xsd:restriction base="dms:Text">
          <xsd:maxLength value="255"/>
        </xsd:restriction>
      </xsd:simpleType>
    </xsd:element>
    <xsd:element name="Organisatsioon_x0020_" ma:index="23" nillable="true" ma:displayName="Organisatsioon" ma:internalName="Organisatsioon_x0020_">
      <xsd:simpleType>
        <xsd:restriction base="dms:Text">
          <xsd:maxLength value="255"/>
        </xsd:restriction>
      </xsd:simpleType>
    </xsd:element>
    <xsd:element name="Kontakt_x0020__x0028_e_x002d_post_x0029_" ma:index="24" nillable="true" ma:displayName="Kontakt (e-post)" ma:internalName="Kontakt_x0020__x0028_e_x002d_post_x0029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fb3fa-7f75-4382-a1fe-43b99e0a978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04c7ecc-1144-4c59-be47-3a7087c893cc}" ma:internalName="TaxCatchAll" ma:showField="CatchAllData" ma:web="3d7fb3fa-7f75-4382-a1fe-43b99e0a9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A6CE37-16C6-47EB-B6BC-0B46D11F77C3}">
  <ds:schemaRefs>
    <ds:schemaRef ds:uri="http://schemas.microsoft.com/office/2006/metadata/properties"/>
    <ds:schemaRef ds:uri="http://schemas.microsoft.com/office/infopath/2007/PartnerControls"/>
    <ds:schemaRef ds:uri="3d7fb3fa-7f75-4382-a1fe-43b99e0a9782"/>
    <ds:schemaRef ds:uri="dedb7213-b040-4fb8-b2b2-0422b2ae9e33"/>
  </ds:schemaRefs>
</ds:datastoreItem>
</file>

<file path=customXml/itemProps2.xml><?xml version="1.0" encoding="utf-8"?>
<ds:datastoreItem xmlns:ds="http://schemas.openxmlformats.org/officeDocument/2006/customXml" ds:itemID="{9F8DD70A-1973-4E58-B10E-519E136551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29BAFB-4976-48BC-85FD-606A2F4BAB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db7213-b040-4fb8-b2b2-0422b2ae9e33"/>
    <ds:schemaRef ds:uri="3d7fb3fa-7f75-4382-a1fe-43b99e0a97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BA26C8-D9F4-4A69-A9A9-7E84527B16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Inno_CVI_dokumendipõhi_1</Template>
  <TotalTime>1</TotalTime>
  <Pages>4</Pages>
  <Words>499</Words>
  <Characters>2897</Characters>
  <Application>Microsoft Office Word</Application>
  <DocSecurity>0</DocSecurity>
  <Lines>24</Lines>
  <Paragraphs>6</Paragraphs>
  <ScaleCrop>false</ScaleCrop>
  <Manager/>
  <Company/>
  <LinksUpToDate>false</LinksUpToDate>
  <CharactersWithSpaces>3390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Madleen Rodima - RK</dc:creator>
  <cp:keywords/>
  <dc:description/>
  <cp:lastModifiedBy>Kadi Villers - RK</cp:lastModifiedBy>
  <cp:revision>2</cp:revision>
  <cp:lastPrinted>2026-04-10T21:18:00Z</cp:lastPrinted>
  <dcterms:created xsi:type="dcterms:W3CDTF">2026-09-07T15:20:00Z</dcterms:created>
  <dcterms:modified xsi:type="dcterms:W3CDTF">2026-09-07T15:20:00Z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2025-08-26T06:30:45Z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cd071ad8-02d1-446b-9ee8-7ebde6c5e5e8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0x01010066EF2982B203CE4E8B1D3D461888D1DD</vt:lpwstr>
  </property>
  <property fmtid="{D5CDD505-2E9C-101B-9397-08002B2CF9AE}" pid="11" name="MediaServiceImageTags">
    <vt:lpwstr/>
  </property>
  <property fmtid="{D5CDD505-2E9C-101B-9397-08002B2CF9AE}" pid="12" name="docLang">
    <vt:lpwstr>et</vt:lpwstr>
  </property>
</Properties>
</file>